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F78E4" w14:textId="52641534" w:rsidR="001F77E5" w:rsidRDefault="00570191" w:rsidP="001F77E5">
      <w:pPr>
        <w:pStyle w:val="NoSpacing"/>
      </w:pPr>
      <w:r>
        <w:rPr>
          <w:u w:val="single"/>
        </w:rPr>
        <w:t>Richard COKEWORTHY</w:t>
      </w:r>
      <w:r>
        <w:t xml:space="preserve">    </w:t>
      </w:r>
      <w:proofErr w:type="gramStart"/>
      <w:r>
        <w:t xml:space="preserve">  </w:t>
      </w:r>
      <w:r w:rsidR="001F77E5">
        <w:t xml:space="preserve"> </w:t>
      </w:r>
      <w:r w:rsidR="001F77E5">
        <w:t>(</w:t>
      </w:r>
      <w:proofErr w:type="gramEnd"/>
      <w:r w:rsidR="001F77E5">
        <w:t>fl.14</w:t>
      </w:r>
      <w:r w:rsidR="001F77E5">
        <w:t>10</w:t>
      </w:r>
      <w:r w:rsidR="001F77E5">
        <w:t>)</w:t>
      </w:r>
    </w:p>
    <w:p w14:paraId="5D3DACA0" w14:textId="77777777" w:rsidR="001F77E5" w:rsidRDefault="001F77E5" w:rsidP="001F77E5">
      <w:pPr>
        <w:pStyle w:val="NoSpacing"/>
      </w:pPr>
      <w:r>
        <w:t>of the diocese of Exeter.</w:t>
      </w:r>
    </w:p>
    <w:p w14:paraId="22146240" w14:textId="77777777" w:rsidR="001F77E5" w:rsidRDefault="001F77E5" w:rsidP="001F77E5">
      <w:pPr>
        <w:pStyle w:val="NoSpacing"/>
      </w:pPr>
    </w:p>
    <w:p w14:paraId="0309E8DA" w14:textId="77777777" w:rsidR="001F77E5" w:rsidRDefault="001F77E5" w:rsidP="001F77E5">
      <w:pPr>
        <w:pStyle w:val="NoSpacing"/>
      </w:pPr>
    </w:p>
    <w:p w14:paraId="2E369E21" w14:textId="0621DBE7" w:rsidR="001F77E5" w:rsidRDefault="001F77E5" w:rsidP="001F77E5">
      <w:pPr>
        <w:pStyle w:val="NoSpacing"/>
      </w:pPr>
      <w:r>
        <w:t>26 Jun.1410</w:t>
      </w:r>
      <w:r>
        <w:tab/>
        <w:t xml:space="preserve">He was ordained to his first tonsure in </w:t>
      </w:r>
      <w:r>
        <w:t>the palace of Exeter</w:t>
      </w:r>
    </w:p>
    <w:p w14:paraId="005D34E8" w14:textId="33EA07A2" w:rsidR="001F77E5" w:rsidRDefault="001F77E5" w:rsidP="001F77E5">
      <w:pPr>
        <w:pStyle w:val="NoSpacing"/>
      </w:pPr>
      <w:r>
        <w:tab/>
      </w:r>
      <w:r>
        <w:tab/>
        <w:t>(“Stafford Register” pp.430 and 42</w:t>
      </w:r>
      <w:r>
        <w:t>6</w:t>
      </w:r>
      <w:bookmarkStart w:id="0" w:name="_GoBack"/>
      <w:bookmarkEnd w:id="0"/>
      <w:r>
        <w:t>)</w:t>
      </w:r>
    </w:p>
    <w:p w14:paraId="12C35564" w14:textId="77777777" w:rsidR="001F77E5" w:rsidRDefault="001F77E5" w:rsidP="001F77E5">
      <w:pPr>
        <w:pStyle w:val="NoSpacing"/>
      </w:pPr>
    </w:p>
    <w:p w14:paraId="6AAF9E24" w14:textId="77777777" w:rsidR="001F77E5" w:rsidRDefault="001F77E5" w:rsidP="001F77E5">
      <w:pPr>
        <w:pStyle w:val="NoSpacing"/>
      </w:pPr>
    </w:p>
    <w:p w14:paraId="6E52B7DA" w14:textId="77777777" w:rsidR="001F77E5" w:rsidRPr="00AB0B7C" w:rsidRDefault="001F77E5" w:rsidP="001F77E5">
      <w:pPr>
        <w:pStyle w:val="NoSpacing"/>
      </w:pPr>
      <w:r>
        <w:t>22 March 2019</w:t>
      </w:r>
    </w:p>
    <w:p w14:paraId="3BF55606" w14:textId="669E7D08" w:rsidR="00570191" w:rsidRPr="00570191" w:rsidRDefault="00570191" w:rsidP="00E71FC3">
      <w:pPr>
        <w:pStyle w:val="NoSpacing"/>
      </w:pPr>
    </w:p>
    <w:sectPr w:rsidR="00570191" w:rsidRPr="005701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F2AAE" w14:textId="77777777" w:rsidR="00570191" w:rsidRDefault="00570191" w:rsidP="00E71FC3">
      <w:pPr>
        <w:spacing w:after="0" w:line="240" w:lineRule="auto"/>
      </w:pPr>
      <w:r>
        <w:separator/>
      </w:r>
    </w:p>
  </w:endnote>
  <w:endnote w:type="continuationSeparator" w:id="0">
    <w:p w14:paraId="61B9474D" w14:textId="77777777" w:rsidR="00570191" w:rsidRDefault="005701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5C5EB" w14:textId="77777777" w:rsidR="00570191" w:rsidRPr="00E71FC3" w:rsidRDefault="00570191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EECE1" w14:textId="77777777" w:rsidR="00570191" w:rsidRDefault="00570191" w:rsidP="00E71FC3">
      <w:pPr>
        <w:spacing w:after="0" w:line="240" w:lineRule="auto"/>
      </w:pPr>
      <w:r>
        <w:separator/>
      </w:r>
    </w:p>
  </w:footnote>
  <w:footnote w:type="continuationSeparator" w:id="0">
    <w:p w14:paraId="0B5C2D26" w14:textId="77777777" w:rsidR="00570191" w:rsidRDefault="005701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191"/>
    <w:rsid w:val="001A7C09"/>
    <w:rsid w:val="001F77E5"/>
    <w:rsid w:val="005701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9F715"/>
  <w15:chartTrackingRefBased/>
  <w15:docId w15:val="{D07ACA2A-0E0C-4759-9403-2A8E279EF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69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2019-03-22T18:39:00Z</dcterms:created>
  <dcterms:modified xsi:type="dcterms:W3CDTF">2019-03-22T19:48:00Z</dcterms:modified>
</cp:coreProperties>
</file>