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08" w:rsidRDefault="00B37108" w:rsidP="00B37108">
      <w:r>
        <w:rPr>
          <w:u w:val="single"/>
        </w:rPr>
        <w:t>Thomas COKET</w:t>
      </w:r>
      <w:r>
        <w:t xml:space="preserve">       (fl.1481)</w:t>
      </w:r>
    </w:p>
    <w:p w:rsidR="00B37108" w:rsidRDefault="00B37108" w:rsidP="00B37108"/>
    <w:p w:rsidR="00B37108" w:rsidRDefault="00B37108" w:rsidP="00B37108"/>
    <w:p w:rsidR="00B37108" w:rsidRDefault="00B37108" w:rsidP="00B37108">
      <w:r>
        <w:tab/>
        <w:t>1481</w:t>
      </w:r>
      <w:r>
        <w:tab/>
        <w:t>He presented John Clerk(q.v.) to the church of St.Margaret, Dunham</w:t>
      </w:r>
    </w:p>
    <w:p w:rsidR="00B37108" w:rsidRDefault="00B37108" w:rsidP="00B37108">
      <w:r>
        <w:tab/>
      </w:r>
      <w:r>
        <w:tab/>
        <w:t>Parva, Norfolk.</w:t>
      </w:r>
    </w:p>
    <w:p w:rsidR="00B37108" w:rsidRDefault="00B37108" w:rsidP="00B37108">
      <w:pPr>
        <w:pStyle w:val="NoSpacing"/>
      </w:pPr>
      <w:r>
        <w:tab/>
      </w:r>
      <w:r>
        <w:tab/>
        <w:t>(“An Essay Towards a Topographical History of the County of Norfolk”</w:t>
      </w:r>
    </w:p>
    <w:p w:rsidR="00B37108" w:rsidRDefault="00B37108" w:rsidP="00B37108">
      <w:pPr>
        <w:ind w:left="720" w:firstLine="720"/>
      </w:pPr>
      <w:r>
        <w:t>vol.9 pp.477-81  Francis Blomefield)</w:t>
      </w:r>
    </w:p>
    <w:p w:rsidR="00B37108" w:rsidRDefault="00B37108" w:rsidP="00B37108"/>
    <w:p w:rsidR="00B37108" w:rsidRDefault="00B37108" w:rsidP="00B37108"/>
    <w:p w:rsidR="00B37108" w:rsidRDefault="00B37108" w:rsidP="00B37108">
      <w:r>
        <w:t>30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108" w:rsidRDefault="00B37108" w:rsidP="00564E3C">
      <w:r>
        <w:separator/>
      </w:r>
    </w:p>
  </w:endnote>
  <w:endnote w:type="continuationSeparator" w:id="0">
    <w:p w:rsidR="00B37108" w:rsidRDefault="00B3710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37108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108" w:rsidRDefault="00B37108" w:rsidP="00564E3C">
      <w:r>
        <w:separator/>
      </w:r>
    </w:p>
  </w:footnote>
  <w:footnote w:type="continuationSeparator" w:id="0">
    <w:p w:rsidR="00B37108" w:rsidRDefault="00B3710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08"/>
    <w:rsid w:val="00372DC6"/>
    <w:rsid w:val="00564E3C"/>
    <w:rsid w:val="0064591D"/>
    <w:rsid w:val="00B3710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0707EB-2695-4879-BBC0-32C8CAC0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10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2015-10-15T18:43:00Z</dcterms:created>
  <dcterms:modified xsi:type="dcterms:W3CDTF">2015-10-15T18:44:00Z</dcterms:modified>
</cp:coreProperties>
</file>