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5D48C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COKET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497D2A1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 of the Brewer’s Company.</w:t>
      </w:r>
    </w:p>
    <w:p w14:paraId="3F78472D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F5747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3EEAB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Porland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the previous Clerk, left him books concerning the</w:t>
      </w:r>
    </w:p>
    <w:p w14:paraId="477818F2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ordinances, </w:t>
      </w:r>
      <w:proofErr w:type="gramStart"/>
      <w:r>
        <w:rPr>
          <w:rFonts w:ascii="Times New Roman" w:hAnsi="Times New Roman" w:cs="Times New Roman"/>
          <w:sz w:val="24"/>
          <w:szCs w:val="24"/>
        </w:rPr>
        <w:t>rules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governance of the Brewers’ Company.</w:t>
      </w:r>
    </w:p>
    <w:p w14:paraId="6561DB72" w14:textId="77777777" w:rsidR="00071ECC" w:rsidRDefault="00071ECC" w:rsidP="00071EC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(Barron, Caroline M. “What Did Medieval London Merchants Read?” in “Medieval Merchants and Money: Essays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James L. Bolton” edited by Matin Allen and Matthew Davies, University of London Press, London, 2016, p.65  J.S.T.O.R., </w:t>
      </w:r>
      <w:hyperlink r:id="rId6" w:history="1">
        <w:r w:rsidRPr="0002254B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www.jstor.org/stable/j.ctv5132xh.9. Accessed 2 March 2021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62C94F4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B4E1A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FFFDA" w14:textId="77777777" w:rsidR="00071ECC" w:rsidRDefault="00071ECC" w:rsidP="00071E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64D113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3D1C5" w14:textId="77777777" w:rsidR="00071ECC" w:rsidRDefault="00071ECC" w:rsidP="009139A6">
      <w:r>
        <w:separator/>
      </w:r>
    </w:p>
  </w:endnote>
  <w:endnote w:type="continuationSeparator" w:id="0">
    <w:p w14:paraId="209C5878" w14:textId="77777777" w:rsidR="00071ECC" w:rsidRDefault="00071E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60E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09F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73E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3C5FE" w14:textId="77777777" w:rsidR="00071ECC" w:rsidRDefault="00071ECC" w:rsidP="009139A6">
      <w:r>
        <w:separator/>
      </w:r>
    </w:p>
  </w:footnote>
  <w:footnote w:type="continuationSeparator" w:id="0">
    <w:p w14:paraId="7EB500A2" w14:textId="77777777" w:rsidR="00071ECC" w:rsidRDefault="00071E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056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377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EA4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CC"/>
    <w:rsid w:val="000666E0"/>
    <w:rsid w:val="00071EC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E657F"/>
  <w15:chartTrackingRefBased/>
  <w15:docId w15:val="{581DF8A8-2F88-41F9-8B6F-F85E076C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1E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j.ctv5132xh.9.%20Accessed%202%20March%2020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2021-04-14T20:25:00Z</dcterms:created>
  <dcterms:modified xsi:type="dcterms:W3CDTF">2021-04-14T20:26:00Z</dcterms:modified>
</cp:coreProperties>
</file>