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E2EF3" w14:textId="77777777" w:rsidR="00AE4BB0" w:rsidRDefault="00AE4BB0" w:rsidP="00AE4B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5C3C134A" w14:textId="77777777" w:rsidR="00AE4BB0" w:rsidRDefault="00AE4BB0" w:rsidP="00AE4BB0">
      <w:pPr>
        <w:pStyle w:val="NoSpacing"/>
        <w:rPr>
          <w:rFonts w:cs="Times New Roman"/>
          <w:szCs w:val="24"/>
        </w:rPr>
      </w:pPr>
    </w:p>
    <w:p w14:paraId="07BCF732" w14:textId="77777777" w:rsidR="00AE4BB0" w:rsidRDefault="00AE4BB0" w:rsidP="00AE4BB0">
      <w:pPr>
        <w:pStyle w:val="NoSpacing"/>
        <w:rPr>
          <w:rFonts w:cs="Times New Roman"/>
          <w:szCs w:val="24"/>
        </w:rPr>
      </w:pPr>
    </w:p>
    <w:p w14:paraId="7763EF8F" w14:textId="77777777" w:rsidR="00AE4BB0" w:rsidRDefault="00AE4BB0" w:rsidP="00AE4B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May1488</w:t>
      </w:r>
      <w:r>
        <w:rPr>
          <w:rFonts w:cs="Times New Roman"/>
          <w:szCs w:val="24"/>
        </w:rPr>
        <w:tab/>
        <w:t>Nicholas Philip of West Stow(q.v.) and others granted a tenement in</w:t>
      </w:r>
    </w:p>
    <w:p w14:paraId="4FEA3C35" w14:textId="77777777" w:rsidR="00AE4BB0" w:rsidRDefault="00AE4BB0" w:rsidP="00AE4B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Hengrave</w:t>
      </w:r>
      <w:proofErr w:type="spellEnd"/>
      <w:r>
        <w:rPr>
          <w:rFonts w:cs="Times New Roman"/>
          <w:szCs w:val="24"/>
        </w:rPr>
        <w:t xml:space="preserve"> to him and others.</w:t>
      </w:r>
    </w:p>
    <w:p w14:paraId="68148F73" w14:textId="77777777" w:rsidR="00AE4BB0" w:rsidRDefault="00AE4BB0" w:rsidP="00AE4B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449/2/323)</w:t>
      </w:r>
    </w:p>
    <w:p w14:paraId="77D01294" w14:textId="77777777" w:rsidR="00AE4BB0" w:rsidRDefault="00AE4BB0" w:rsidP="00AE4BB0">
      <w:pPr>
        <w:pStyle w:val="NoSpacing"/>
        <w:rPr>
          <w:rFonts w:cs="Times New Roman"/>
          <w:szCs w:val="24"/>
        </w:rPr>
      </w:pPr>
    </w:p>
    <w:p w14:paraId="0465B5E0" w14:textId="77777777" w:rsidR="00AE4BB0" w:rsidRDefault="00AE4BB0" w:rsidP="00AE4BB0">
      <w:pPr>
        <w:pStyle w:val="NoSpacing"/>
        <w:rPr>
          <w:rFonts w:cs="Times New Roman"/>
          <w:szCs w:val="24"/>
        </w:rPr>
      </w:pPr>
    </w:p>
    <w:p w14:paraId="4CFEFA76" w14:textId="77777777" w:rsidR="00AE4BB0" w:rsidRDefault="00AE4BB0" w:rsidP="00AE4B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40DBB4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B76BD" w14:textId="77777777" w:rsidR="00AE4BB0" w:rsidRDefault="00AE4BB0" w:rsidP="009139A6">
      <w:r>
        <w:separator/>
      </w:r>
    </w:p>
  </w:endnote>
  <w:endnote w:type="continuationSeparator" w:id="0">
    <w:p w14:paraId="615E5AC1" w14:textId="77777777" w:rsidR="00AE4BB0" w:rsidRDefault="00AE4B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BBA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E6E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54F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85DFA" w14:textId="77777777" w:rsidR="00AE4BB0" w:rsidRDefault="00AE4BB0" w:rsidP="009139A6">
      <w:r>
        <w:separator/>
      </w:r>
    </w:p>
  </w:footnote>
  <w:footnote w:type="continuationSeparator" w:id="0">
    <w:p w14:paraId="3D0B997A" w14:textId="77777777" w:rsidR="00AE4BB0" w:rsidRDefault="00AE4B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F76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C6D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302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B0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4BB0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7EE20"/>
  <w15:chartTrackingRefBased/>
  <w15:docId w15:val="{A63E2F1B-4073-4ADB-99D1-DE9DEFF2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2024-05-28T19:47:00Z</dcterms:created>
  <dcterms:modified xsi:type="dcterms:W3CDTF">2024-05-28T19:47:00Z</dcterms:modified>
</cp:coreProperties>
</file>