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1DC51" w14:textId="2205E570" w:rsidR="006B2F86" w:rsidRDefault="00EC2F18" w:rsidP="00E71FC3">
      <w:pPr>
        <w:pStyle w:val="NoSpacing"/>
      </w:pPr>
      <w:r>
        <w:rPr>
          <w:u w:val="single"/>
        </w:rPr>
        <w:t>Henry COKET</w:t>
      </w:r>
      <w:r>
        <w:t xml:space="preserve">   </w:t>
      </w:r>
      <w:proofErr w:type="gramStart"/>
      <w:r>
        <w:t xml:space="preserve">   (</w:t>
      </w:r>
      <w:proofErr w:type="gramEnd"/>
      <w:r>
        <w:t>d.ca.1440-1)</w:t>
      </w:r>
    </w:p>
    <w:p w14:paraId="573FCCDB" w14:textId="038B6912" w:rsidR="00EC2F18" w:rsidRDefault="00EC2F18" w:rsidP="00E71FC3">
      <w:pPr>
        <w:pStyle w:val="NoSpacing"/>
      </w:pPr>
      <w:r>
        <w:t xml:space="preserve">of </w:t>
      </w:r>
      <w:proofErr w:type="spellStart"/>
      <w:r>
        <w:t>Westhorpe</w:t>
      </w:r>
      <w:proofErr w:type="spellEnd"/>
      <w:r>
        <w:t>, Suffolk.</w:t>
      </w:r>
    </w:p>
    <w:p w14:paraId="164A8F70" w14:textId="456D827F" w:rsidR="00EC2F18" w:rsidRDefault="00EC2F18" w:rsidP="00E71FC3">
      <w:pPr>
        <w:pStyle w:val="NoSpacing"/>
      </w:pPr>
    </w:p>
    <w:p w14:paraId="15340E91" w14:textId="091F8EA5" w:rsidR="00EC2F18" w:rsidRDefault="00EC2F18" w:rsidP="00E71FC3">
      <w:pPr>
        <w:pStyle w:val="NoSpacing"/>
      </w:pPr>
    </w:p>
    <w:p w14:paraId="1AB00BBD" w14:textId="3A7A4439" w:rsidR="00EC2F18" w:rsidRDefault="00EC2F18" w:rsidP="00E71FC3">
      <w:pPr>
        <w:pStyle w:val="NoSpacing"/>
      </w:pPr>
      <w:r>
        <w:t>20 Feb.1441</w:t>
      </w:r>
      <w:r>
        <w:tab/>
        <w:t xml:space="preserve">Probate of his Will.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p.76)</w:t>
      </w:r>
    </w:p>
    <w:p w14:paraId="7F981851" w14:textId="08E9E4EC" w:rsidR="00EC2F18" w:rsidRDefault="00EC2F18" w:rsidP="00E71FC3">
      <w:pPr>
        <w:pStyle w:val="NoSpacing"/>
      </w:pPr>
    </w:p>
    <w:p w14:paraId="0FFFF134" w14:textId="68D50598" w:rsidR="00EC2F18" w:rsidRDefault="00EC2F18" w:rsidP="00E71FC3">
      <w:pPr>
        <w:pStyle w:val="NoSpacing"/>
      </w:pPr>
    </w:p>
    <w:p w14:paraId="4F4490C7" w14:textId="50DA4813" w:rsidR="00EC2F18" w:rsidRDefault="00EC2F18" w:rsidP="00E71FC3">
      <w:pPr>
        <w:pStyle w:val="NoSpacing"/>
      </w:pPr>
      <w:r>
        <w:t xml:space="preserve">Executors:    Richard </w:t>
      </w:r>
      <w:proofErr w:type="spellStart"/>
      <w:r>
        <w:t>Egelyn</w:t>
      </w:r>
      <w:proofErr w:type="spellEnd"/>
      <w:r>
        <w:t xml:space="preserve">(q.v.), John </w:t>
      </w:r>
      <w:proofErr w:type="spellStart"/>
      <w:r>
        <w:t>Dolet</w:t>
      </w:r>
      <w:proofErr w:type="spellEnd"/>
      <w:r>
        <w:t>(q.v.).</w:t>
      </w:r>
    </w:p>
    <w:p w14:paraId="610BD69E" w14:textId="1E3563D0" w:rsidR="00EC2F18" w:rsidRDefault="00EC2F18" w:rsidP="00E71FC3">
      <w:pPr>
        <w:pStyle w:val="NoSpacing"/>
      </w:pPr>
    </w:p>
    <w:p w14:paraId="0142D212" w14:textId="7B81B628" w:rsidR="00EC2F18" w:rsidRDefault="00EC2F18" w:rsidP="00E71FC3">
      <w:pPr>
        <w:pStyle w:val="NoSpacing"/>
      </w:pPr>
    </w:p>
    <w:p w14:paraId="3A361086" w14:textId="2D446273" w:rsidR="00EC2F18" w:rsidRDefault="00EC2F18" w:rsidP="00E71FC3">
      <w:pPr>
        <w:pStyle w:val="NoSpacing"/>
      </w:pPr>
      <w:r>
        <w:t>17 January 2019</w:t>
      </w:r>
      <w:bookmarkStart w:id="0" w:name="_GoBack"/>
      <w:bookmarkEnd w:id="0"/>
    </w:p>
    <w:sectPr w:rsidR="00EC2F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FAEDA" w14:textId="77777777" w:rsidR="00EC2F18" w:rsidRDefault="00EC2F18" w:rsidP="00E71FC3">
      <w:pPr>
        <w:spacing w:after="0" w:line="240" w:lineRule="auto"/>
      </w:pPr>
      <w:r>
        <w:separator/>
      </w:r>
    </w:p>
  </w:endnote>
  <w:endnote w:type="continuationSeparator" w:id="0">
    <w:p w14:paraId="6BB69241" w14:textId="77777777" w:rsidR="00EC2F18" w:rsidRDefault="00EC2F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9D0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54DF9" w14:textId="77777777" w:rsidR="00EC2F18" w:rsidRDefault="00EC2F18" w:rsidP="00E71FC3">
      <w:pPr>
        <w:spacing w:after="0" w:line="240" w:lineRule="auto"/>
      </w:pPr>
      <w:r>
        <w:separator/>
      </w:r>
    </w:p>
  </w:footnote>
  <w:footnote w:type="continuationSeparator" w:id="0">
    <w:p w14:paraId="66EBD356" w14:textId="77777777" w:rsidR="00EC2F18" w:rsidRDefault="00EC2F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2F1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2D6FF"/>
  <w15:chartTrackingRefBased/>
  <w15:docId w15:val="{8591885F-E9E6-4DD6-AAF8-950A823D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2019-01-17T21:45:00Z</dcterms:created>
  <dcterms:modified xsi:type="dcterms:W3CDTF">2019-01-17T21:54:00Z</dcterms:modified>
</cp:coreProperties>
</file>