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6F7" w:rsidRDefault="002946F7" w:rsidP="002946F7">
      <w:pPr>
        <w:pStyle w:val="p1"/>
        <w:rPr>
          <w:rStyle w:val="s1"/>
        </w:rPr>
      </w:pPr>
      <w:r>
        <w:rPr>
          <w:rStyle w:val="s1"/>
          <w:u w:val="single"/>
        </w:rPr>
        <w:t>Elizabeth COKET (</w:t>
      </w:r>
      <w:proofErr w:type="gramStart"/>
      <w:r>
        <w:rPr>
          <w:rStyle w:val="s1"/>
          <w:u w:val="single"/>
        </w:rPr>
        <w:t>COKETT)</w:t>
      </w:r>
      <w:r>
        <w:rPr>
          <w:rStyle w:val="s1"/>
        </w:rPr>
        <w:t xml:space="preserve">   </w:t>
      </w:r>
      <w:proofErr w:type="gramEnd"/>
      <w:r>
        <w:rPr>
          <w:rStyle w:val="s1"/>
        </w:rPr>
        <w:t xml:space="preserve">    (fl.1504)</w:t>
      </w:r>
    </w:p>
    <w:p w:rsidR="002946F7" w:rsidRDefault="002946F7" w:rsidP="002946F7">
      <w:pPr>
        <w:pStyle w:val="p1"/>
        <w:rPr>
          <w:rStyle w:val="s1"/>
        </w:rPr>
      </w:pPr>
      <w:r>
        <w:rPr>
          <w:rStyle w:val="s1"/>
        </w:rPr>
        <w:t>of Euston, Suffolk.</w:t>
      </w:r>
    </w:p>
    <w:p w:rsidR="002946F7" w:rsidRDefault="002946F7" w:rsidP="002946F7">
      <w:pPr>
        <w:pStyle w:val="p1"/>
        <w:rPr>
          <w:rStyle w:val="s1"/>
        </w:rPr>
      </w:pPr>
    </w:p>
    <w:p w:rsidR="002946F7" w:rsidRDefault="002946F7" w:rsidP="002946F7">
      <w:pPr>
        <w:pStyle w:val="p1"/>
        <w:rPr>
          <w:rStyle w:val="s1"/>
        </w:rPr>
      </w:pPr>
    </w:p>
    <w:p w:rsidR="002946F7" w:rsidRDefault="002946F7" w:rsidP="002946F7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She made her Will.</w:t>
      </w:r>
    </w:p>
    <w:p w:rsidR="002946F7" w:rsidRDefault="002946F7" w:rsidP="002946F7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564)</w:t>
      </w:r>
    </w:p>
    <w:p w:rsidR="002946F7" w:rsidRDefault="002946F7" w:rsidP="002946F7">
      <w:pPr>
        <w:pStyle w:val="p1"/>
        <w:rPr>
          <w:rStyle w:val="s1"/>
        </w:rPr>
      </w:pPr>
    </w:p>
    <w:p w:rsidR="002946F7" w:rsidRDefault="002946F7" w:rsidP="002946F7">
      <w:pPr>
        <w:pStyle w:val="p1"/>
        <w:rPr>
          <w:rStyle w:val="s1"/>
        </w:rPr>
      </w:pPr>
    </w:p>
    <w:p w:rsidR="002946F7" w:rsidRDefault="002946F7" w:rsidP="002946F7">
      <w:pPr>
        <w:pStyle w:val="p1"/>
        <w:rPr>
          <w:rStyle w:val="s1"/>
        </w:rPr>
      </w:pPr>
      <w:r>
        <w:rPr>
          <w:rStyle w:val="s1"/>
        </w:rPr>
        <w:t>4 January 2017</w:t>
      </w:r>
    </w:p>
    <w:p w:rsidR="006B2F86" w:rsidRPr="00E71FC3" w:rsidRDefault="002946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6F7" w:rsidRDefault="002946F7" w:rsidP="00E71FC3">
      <w:r>
        <w:separator/>
      </w:r>
    </w:p>
  </w:endnote>
  <w:endnote w:type="continuationSeparator" w:id="0">
    <w:p w:rsidR="002946F7" w:rsidRDefault="002946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6F7" w:rsidRDefault="002946F7" w:rsidP="00E71FC3">
      <w:r>
        <w:separator/>
      </w:r>
    </w:p>
  </w:footnote>
  <w:footnote w:type="continuationSeparator" w:id="0">
    <w:p w:rsidR="002946F7" w:rsidRDefault="002946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F7"/>
    <w:rsid w:val="001A7C09"/>
    <w:rsid w:val="002946F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51A68D-2CB6-4635-AC30-19AE259B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946F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2946F7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2946F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2946F7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2017-01-21T21:15:00Z</dcterms:created>
  <dcterms:modified xsi:type="dcterms:W3CDTF">2017-01-21T21:16:00Z</dcterms:modified>
</cp:coreProperties>
</file>