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0BF39" w14:textId="77777777" w:rsidR="00304645" w:rsidRDefault="00304645" w:rsidP="00304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COKESAY</w:t>
      </w:r>
      <w:r>
        <w:rPr>
          <w:rFonts w:ascii="Times New Roman" w:hAnsi="Times New Roman" w:cs="Times New Roman"/>
        </w:rPr>
        <w:t xml:space="preserve">      (fl.1483)</w:t>
      </w:r>
    </w:p>
    <w:p w14:paraId="348491D3" w14:textId="77777777" w:rsidR="00304645" w:rsidRDefault="00304645" w:rsidP="00304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5CDB1442" w14:textId="77777777" w:rsidR="00304645" w:rsidRDefault="00304645" w:rsidP="00304645">
      <w:pPr>
        <w:rPr>
          <w:rFonts w:ascii="Times New Roman" w:hAnsi="Times New Roman" w:cs="Times New Roman"/>
        </w:rPr>
      </w:pPr>
    </w:p>
    <w:p w14:paraId="5BA51931" w14:textId="77777777" w:rsidR="00304645" w:rsidRDefault="00304645" w:rsidP="00304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Grevyle</w:t>
      </w:r>
      <w:proofErr w:type="spellEnd"/>
      <w:r>
        <w:rPr>
          <w:rFonts w:ascii="Times New Roman" w:hAnsi="Times New Roman" w:cs="Times New Roman"/>
        </w:rPr>
        <w:t xml:space="preserve"> of Drayton, Oxfordshire(q.v.).</w:t>
      </w:r>
    </w:p>
    <w:p w14:paraId="67C4583F" w14:textId="77777777" w:rsidR="00304645" w:rsidRDefault="00304645" w:rsidP="00304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27A54DB" w14:textId="77777777" w:rsidR="00304645" w:rsidRDefault="00304645" w:rsidP="00304645">
      <w:pPr>
        <w:rPr>
          <w:rFonts w:ascii="Times New Roman" w:hAnsi="Times New Roman" w:cs="Times New Roman"/>
        </w:rPr>
      </w:pPr>
    </w:p>
    <w:p w14:paraId="5A164BF2" w14:textId="77777777" w:rsidR="00304645" w:rsidRDefault="00304645" w:rsidP="00304645">
      <w:pPr>
        <w:rPr>
          <w:rFonts w:ascii="Times New Roman" w:hAnsi="Times New Roman" w:cs="Times New Roman"/>
        </w:rPr>
      </w:pPr>
    </w:p>
    <w:p w14:paraId="246C5C75" w14:textId="77777777" w:rsidR="00304645" w:rsidRDefault="00304645" w:rsidP="00304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6C23AA4D" w14:textId="77777777" w:rsidR="006B2F86" w:rsidRPr="00E71FC3" w:rsidRDefault="003046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A084E" w14:textId="77777777" w:rsidR="00304645" w:rsidRDefault="00304645" w:rsidP="00E71FC3">
      <w:r>
        <w:separator/>
      </w:r>
    </w:p>
  </w:endnote>
  <w:endnote w:type="continuationSeparator" w:id="0">
    <w:p w14:paraId="5F5E3632" w14:textId="77777777" w:rsidR="00304645" w:rsidRDefault="003046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66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D8FEE" w14:textId="77777777" w:rsidR="00304645" w:rsidRDefault="00304645" w:rsidP="00E71FC3">
      <w:r>
        <w:separator/>
      </w:r>
    </w:p>
  </w:footnote>
  <w:footnote w:type="continuationSeparator" w:id="0">
    <w:p w14:paraId="413B7684" w14:textId="77777777" w:rsidR="00304645" w:rsidRDefault="003046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45"/>
    <w:rsid w:val="001A7C09"/>
    <w:rsid w:val="003046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89CD"/>
  <w15:chartTrackingRefBased/>
  <w15:docId w15:val="{1AB30325-AE54-461B-A6D9-529DA22A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6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2019-08-10T19:42:00Z</dcterms:created>
  <dcterms:modified xsi:type="dcterms:W3CDTF">2019-08-10T19:42:00Z</dcterms:modified>
</cp:coreProperties>
</file>