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EDC" w:rsidRDefault="00747EDC" w:rsidP="00747E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COKES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47EDC" w:rsidRDefault="00747EDC" w:rsidP="00747E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Fosse, Herefordshire. Yeoman.</w:t>
      </w:r>
    </w:p>
    <w:p w:rsidR="00747EDC" w:rsidRDefault="00747EDC" w:rsidP="00747EDC">
      <w:pPr>
        <w:rPr>
          <w:rFonts w:ascii="Times New Roman" w:hAnsi="Times New Roman" w:cs="Times New Roman"/>
        </w:rPr>
      </w:pPr>
    </w:p>
    <w:p w:rsidR="00747EDC" w:rsidRDefault="00747EDC" w:rsidP="00747EDC">
      <w:pPr>
        <w:rPr>
          <w:rFonts w:ascii="Times New Roman" w:hAnsi="Times New Roman" w:cs="Times New Roman"/>
        </w:rPr>
      </w:pPr>
    </w:p>
    <w:p w:rsidR="00747EDC" w:rsidRDefault="00747EDC" w:rsidP="00747E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Morris Dawe(q.v.) brought a plaint of debt against him, Richard </w:t>
      </w:r>
      <w:proofErr w:type="spellStart"/>
      <w:r>
        <w:rPr>
          <w:rFonts w:ascii="Times New Roman" w:hAnsi="Times New Roman" w:cs="Times New Roman"/>
        </w:rPr>
        <w:t>Asshe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747EDC" w:rsidRDefault="00747EDC" w:rsidP="00747ED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Bromyard(q.v.), John </w:t>
      </w:r>
      <w:proofErr w:type="spellStart"/>
      <w:r>
        <w:rPr>
          <w:rFonts w:ascii="Times New Roman" w:hAnsi="Times New Roman" w:cs="Times New Roman"/>
        </w:rPr>
        <w:t>Carpynter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Hellens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Dygas</w:t>
      </w:r>
      <w:proofErr w:type="spellEnd"/>
      <w:r>
        <w:rPr>
          <w:rFonts w:ascii="Times New Roman" w:hAnsi="Times New Roman" w:cs="Times New Roman"/>
        </w:rPr>
        <w:t xml:space="preserve"> of the Ley(q.v.).</w:t>
      </w:r>
    </w:p>
    <w:p w:rsidR="00747EDC" w:rsidRDefault="00747EDC" w:rsidP="00747E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747EDC" w:rsidRDefault="00747EDC" w:rsidP="00747EDC">
      <w:pPr>
        <w:rPr>
          <w:rFonts w:ascii="Times New Roman" w:hAnsi="Times New Roman" w:cs="Times New Roman"/>
        </w:rPr>
      </w:pPr>
    </w:p>
    <w:p w:rsidR="00747EDC" w:rsidRDefault="00747EDC" w:rsidP="00747EDC">
      <w:pPr>
        <w:rPr>
          <w:rFonts w:ascii="Times New Roman" w:hAnsi="Times New Roman" w:cs="Times New Roman"/>
        </w:rPr>
      </w:pPr>
    </w:p>
    <w:p w:rsidR="00747EDC" w:rsidRDefault="00747EDC" w:rsidP="00747E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September 2017</w:t>
      </w:r>
    </w:p>
    <w:p w:rsidR="006B2F86" w:rsidRPr="00E71FC3" w:rsidRDefault="00747E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7EDC" w:rsidRDefault="00747EDC" w:rsidP="00E71FC3">
      <w:r>
        <w:separator/>
      </w:r>
    </w:p>
  </w:endnote>
  <w:endnote w:type="continuationSeparator" w:id="0">
    <w:p w:rsidR="00747EDC" w:rsidRDefault="00747E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7EDC" w:rsidRDefault="00747EDC" w:rsidP="00E71FC3">
      <w:r>
        <w:separator/>
      </w:r>
    </w:p>
  </w:footnote>
  <w:footnote w:type="continuationSeparator" w:id="0">
    <w:p w:rsidR="00747EDC" w:rsidRDefault="00747E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DC"/>
    <w:rsid w:val="001A7C09"/>
    <w:rsid w:val="00577BD5"/>
    <w:rsid w:val="00656CBA"/>
    <w:rsid w:val="006A1F77"/>
    <w:rsid w:val="00733BE7"/>
    <w:rsid w:val="00747ED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B7BD6-8DE0-4CF3-84C5-7717C094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7E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47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2017-09-12T21:02:00Z</dcterms:created>
  <dcterms:modified xsi:type="dcterms:W3CDTF">2017-09-12T21:03:00Z</dcterms:modified>
</cp:coreProperties>
</file>