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5C8C9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COKES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714A281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DAB26BF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FA5F34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23246E" w14:textId="77777777" w:rsidR="00F02FA2" w:rsidRDefault="00F02FA2" w:rsidP="00F02FA2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039884B" w14:textId="77777777" w:rsidR="00F02FA2" w:rsidRPr="00065994" w:rsidRDefault="00F02FA2" w:rsidP="00F02FA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1A2E9AA9" w14:textId="77777777" w:rsidR="00F02FA2" w:rsidRPr="00065994" w:rsidRDefault="00F02FA2" w:rsidP="00F02FA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8F01113" w14:textId="77777777" w:rsidR="00F02FA2" w:rsidRDefault="00F02FA2" w:rsidP="00F02FA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CCBCAE8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3431A6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A618173" w14:textId="77777777" w:rsidR="00F02FA2" w:rsidRDefault="00F02FA2" w:rsidP="00F02F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September 2023</w:t>
      </w:r>
    </w:p>
    <w:p w14:paraId="63EFC9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6EBC3" w14:textId="77777777" w:rsidR="00F02FA2" w:rsidRDefault="00F02FA2" w:rsidP="009139A6">
      <w:r>
        <w:separator/>
      </w:r>
    </w:p>
  </w:endnote>
  <w:endnote w:type="continuationSeparator" w:id="0">
    <w:p w14:paraId="28D25EBF" w14:textId="77777777" w:rsidR="00F02FA2" w:rsidRDefault="00F02F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2B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5C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09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421C9" w14:textId="77777777" w:rsidR="00F02FA2" w:rsidRDefault="00F02FA2" w:rsidP="009139A6">
      <w:r>
        <w:separator/>
      </w:r>
    </w:p>
  </w:footnote>
  <w:footnote w:type="continuationSeparator" w:id="0">
    <w:p w14:paraId="264A8C3D" w14:textId="77777777" w:rsidR="00F02FA2" w:rsidRDefault="00F02F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C2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A9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0E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A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2F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D136B"/>
  <w15:chartTrackingRefBased/>
  <w15:docId w15:val="{28B0DCA3-CCD2-410F-9BE6-F754E140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2023-09-22T10:15:00Z</dcterms:created>
  <dcterms:modified xsi:type="dcterms:W3CDTF">2023-09-22T10:16:00Z</dcterms:modified>
</cp:coreProperties>
</file>