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44F" w:rsidRDefault="008B144F" w:rsidP="008B144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Robert COKES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8B144F" w:rsidRDefault="008B144F" w:rsidP="008B144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Chaplain.</w:t>
      </w:r>
    </w:p>
    <w:p w:rsidR="008B144F" w:rsidRDefault="008B144F" w:rsidP="008B144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8B144F" w:rsidRDefault="008B144F" w:rsidP="008B144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8B144F" w:rsidRDefault="008B144F" w:rsidP="008B144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He, John Smyth(q.v.), his wife, Joan(q.v.), and John </w:t>
      </w:r>
      <w:proofErr w:type="spellStart"/>
      <w:r>
        <w:rPr>
          <w:rStyle w:val="Hyperlink"/>
          <w:color w:val="auto"/>
          <w:u w:val="none"/>
        </w:rPr>
        <w:t>Jolyffe</w:t>
      </w:r>
      <w:proofErr w:type="spellEnd"/>
      <w:r>
        <w:rPr>
          <w:rStyle w:val="Hyperlink"/>
          <w:color w:val="auto"/>
          <w:u w:val="none"/>
        </w:rPr>
        <w:t xml:space="preserve">(q.v.), as </w:t>
      </w:r>
    </w:p>
    <w:p w:rsidR="008B144F" w:rsidRDefault="008B144F" w:rsidP="008B144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administrators of the late Roger </w:t>
      </w:r>
      <w:proofErr w:type="spellStart"/>
      <w:r>
        <w:rPr>
          <w:rStyle w:val="Hyperlink"/>
          <w:color w:val="auto"/>
          <w:u w:val="none"/>
        </w:rPr>
        <w:t>Prest</w:t>
      </w:r>
      <w:proofErr w:type="spellEnd"/>
      <w:r>
        <w:rPr>
          <w:rStyle w:val="Hyperlink"/>
          <w:color w:val="auto"/>
          <w:u w:val="none"/>
        </w:rPr>
        <w:t>(q.v.), made a plaint of debt against</w:t>
      </w:r>
    </w:p>
    <w:p w:rsidR="008B144F" w:rsidRDefault="008B144F" w:rsidP="008B144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Wherecroft</w:t>
      </w:r>
      <w:proofErr w:type="spellEnd"/>
      <w:r>
        <w:rPr>
          <w:rStyle w:val="Hyperlink"/>
          <w:color w:val="auto"/>
          <w:u w:val="none"/>
        </w:rPr>
        <w:t xml:space="preserve"> of Burgh in the Marsh, Lincolnshire(q.v.).</w:t>
      </w:r>
    </w:p>
    <w:p w:rsidR="008B144F" w:rsidRDefault="008B144F" w:rsidP="008B144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8B144F" w:rsidRDefault="008B144F" w:rsidP="008B144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8B144F" w:rsidRDefault="008B144F" w:rsidP="008B144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8B144F" w:rsidRDefault="008B144F" w:rsidP="008B144F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20 November 2016</w:t>
      </w:r>
    </w:p>
    <w:p w:rsidR="006B2F86" w:rsidRPr="00E71FC3" w:rsidRDefault="008B14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44F" w:rsidRDefault="008B144F" w:rsidP="00E71FC3">
      <w:pPr>
        <w:spacing w:after="0" w:line="240" w:lineRule="auto"/>
      </w:pPr>
      <w:r>
        <w:separator/>
      </w:r>
    </w:p>
  </w:endnote>
  <w:endnote w:type="continuationSeparator" w:id="0">
    <w:p w:rsidR="008B144F" w:rsidRDefault="008B14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44F" w:rsidRDefault="008B144F" w:rsidP="00E71FC3">
      <w:pPr>
        <w:spacing w:after="0" w:line="240" w:lineRule="auto"/>
      </w:pPr>
      <w:r>
        <w:separator/>
      </w:r>
    </w:p>
  </w:footnote>
  <w:footnote w:type="continuationSeparator" w:id="0">
    <w:p w:rsidR="008B144F" w:rsidRDefault="008B14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44F"/>
    <w:rsid w:val="001A7C09"/>
    <w:rsid w:val="00577BD5"/>
    <w:rsid w:val="00656CBA"/>
    <w:rsid w:val="006A1F77"/>
    <w:rsid w:val="00733BE7"/>
    <w:rsid w:val="008B144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DBA202-2844-426F-B799-6036A157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B14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2017-05-13T16:03:00Z</dcterms:created>
  <dcterms:modified xsi:type="dcterms:W3CDTF">2017-05-13T16:03:00Z</dcterms:modified>
</cp:coreProperties>
</file>