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1C5" w:rsidRDefault="009901C5" w:rsidP="009901C5">
      <w:pPr>
        <w:pStyle w:val="NoSpacing"/>
      </w:pPr>
      <w:r>
        <w:rPr>
          <w:u w:val="single"/>
        </w:rPr>
        <w:t>Richard COKES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9901C5" w:rsidRDefault="009901C5" w:rsidP="009901C5">
      <w:pPr>
        <w:pStyle w:val="NoSpacing"/>
      </w:pPr>
      <w:r>
        <w:t>of London. Fishmonger.</w:t>
      </w:r>
    </w:p>
    <w:p w:rsidR="009901C5" w:rsidRDefault="009901C5" w:rsidP="009901C5">
      <w:pPr>
        <w:pStyle w:val="NoSpacing"/>
      </w:pPr>
    </w:p>
    <w:p w:rsidR="009901C5" w:rsidRDefault="009901C5" w:rsidP="009901C5">
      <w:pPr>
        <w:pStyle w:val="NoSpacing"/>
      </w:pPr>
    </w:p>
    <w:p w:rsidR="009901C5" w:rsidRDefault="009901C5" w:rsidP="009901C5">
      <w:pPr>
        <w:pStyle w:val="NoSpacing"/>
      </w:pPr>
      <w:r>
        <w:tab/>
        <w:t>1483</w:t>
      </w:r>
      <w:r>
        <w:tab/>
        <w:t>Sir John Broke(q.v.) brought a plaint of warranty of sale of fish against him.</w:t>
      </w:r>
    </w:p>
    <w:p w:rsidR="009901C5" w:rsidRDefault="009901C5" w:rsidP="009901C5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9901C5" w:rsidRDefault="009901C5" w:rsidP="009901C5">
      <w:pPr>
        <w:pStyle w:val="NoSpacing"/>
      </w:pPr>
    </w:p>
    <w:p w:rsidR="009901C5" w:rsidRDefault="009901C5" w:rsidP="009901C5">
      <w:pPr>
        <w:pStyle w:val="NoSpacing"/>
      </w:pPr>
    </w:p>
    <w:p w:rsidR="009901C5" w:rsidRDefault="009901C5" w:rsidP="009901C5">
      <w:pPr>
        <w:pStyle w:val="NoSpacing"/>
      </w:pPr>
      <w:r>
        <w:t>19 August 2017</w:t>
      </w:r>
    </w:p>
    <w:p w:rsidR="006B2F86" w:rsidRPr="00E71FC3" w:rsidRDefault="009901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1C5" w:rsidRDefault="009901C5" w:rsidP="00E71FC3">
      <w:pPr>
        <w:spacing w:after="0" w:line="240" w:lineRule="auto"/>
      </w:pPr>
      <w:r>
        <w:separator/>
      </w:r>
    </w:p>
  </w:endnote>
  <w:endnote w:type="continuationSeparator" w:id="0">
    <w:p w:rsidR="009901C5" w:rsidRDefault="009901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1C5" w:rsidRDefault="009901C5" w:rsidP="00E71FC3">
      <w:pPr>
        <w:spacing w:after="0" w:line="240" w:lineRule="auto"/>
      </w:pPr>
      <w:r>
        <w:separator/>
      </w:r>
    </w:p>
  </w:footnote>
  <w:footnote w:type="continuationSeparator" w:id="0">
    <w:p w:rsidR="009901C5" w:rsidRDefault="009901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1C5"/>
    <w:rsid w:val="001A7C09"/>
    <w:rsid w:val="00577BD5"/>
    <w:rsid w:val="00656CBA"/>
    <w:rsid w:val="006A1F77"/>
    <w:rsid w:val="00733BE7"/>
    <w:rsid w:val="009901C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CFC0E9-5DC7-4ACD-98AB-7548701F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2017-09-10T18:49:00Z</dcterms:created>
  <dcterms:modified xsi:type="dcterms:W3CDTF">2017-09-10T18:49:00Z</dcterms:modified>
</cp:coreProperties>
</file>