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3F055" w14:textId="77777777" w:rsidR="00C71FD4" w:rsidRDefault="00C71FD4" w:rsidP="00C71F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7B7AC1E" w14:textId="77777777" w:rsidR="00C71FD4" w:rsidRDefault="00C71FD4" w:rsidP="00C71FD4">
      <w:pPr>
        <w:pStyle w:val="NoSpacing"/>
        <w:rPr>
          <w:rFonts w:cs="Times New Roman"/>
          <w:szCs w:val="24"/>
        </w:rPr>
      </w:pPr>
    </w:p>
    <w:p w14:paraId="0C52E06E" w14:textId="77777777" w:rsidR="00C71FD4" w:rsidRDefault="00C71FD4" w:rsidP="00C71FD4">
      <w:pPr>
        <w:pStyle w:val="NoSpacing"/>
        <w:rPr>
          <w:rFonts w:cs="Times New Roman"/>
          <w:szCs w:val="24"/>
        </w:rPr>
      </w:pPr>
    </w:p>
    <w:p w14:paraId="62789428" w14:textId="77777777" w:rsidR="00C71FD4" w:rsidRDefault="00C71FD4" w:rsidP="00C71F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7 Jul.1406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Worcester into</w:t>
      </w:r>
    </w:p>
    <w:p w14:paraId="46D8A536" w14:textId="77777777" w:rsidR="00C71FD4" w:rsidRDefault="00C71FD4" w:rsidP="00C71F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Roger de Beauchamp.</w:t>
      </w:r>
    </w:p>
    <w:p w14:paraId="0046EAED" w14:textId="77777777" w:rsidR="00C71FD4" w:rsidRDefault="00C71FD4" w:rsidP="00C71F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https://inquisitionspostmortem.ac.uk/view/inquisition/19-074/81</w:t>
        </w:r>
      </w:hyperlink>
      <w:r>
        <w:rPr>
          <w:rFonts w:cs="Times New Roman"/>
          <w:szCs w:val="24"/>
        </w:rPr>
        <w:t xml:space="preserve"> )</w:t>
      </w:r>
    </w:p>
    <w:p w14:paraId="3BAF4590" w14:textId="77777777" w:rsidR="00C71FD4" w:rsidRDefault="00C71FD4" w:rsidP="00C71FD4">
      <w:pPr>
        <w:pStyle w:val="NoSpacing"/>
        <w:rPr>
          <w:rFonts w:cs="Times New Roman"/>
          <w:szCs w:val="24"/>
        </w:rPr>
      </w:pPr>
    </w:p>
    <w:p w14:paraId="4E0C7962" w14:textId="77777777" w:rsidR="00C71FD4" w:rsidRDefault="00C71FD4" w:rsidP="00C71FD4">
      <w:pPr>
        <w:pStyle w:val="NoSpacing"/>
        <w:rPr>
          <w:rFonts w:cs="Times New Roman"/>
          <w:szCs w:val="24"/>
        </w:rPr>
      </w:pPr>
    </w:p>
    <w:p w14:paraId="4F99852F" w14:textId="77777777" w:rsidR="00C71FD4" w:rsidRDefault="00C71FD4" w:rsidP="00C71F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37D96F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EA8E" w14:textId="77777777" w:rsidR="00C71FD4" w:rsidRDefault="00C71FD4" w:rsidP="009139A6">
      <w:r>
        <w:separator/>
      </w:r>
    </w:p>
  </w:endnote>
  <w:endnote w:type="continuationSeparator" w:id="0">
    <w:p w14:paraId="3D0197A2" w14:textId="77777777" w:rsidR="00C71FD4" w:rsidRDefault="00C71F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F3F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23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57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FF6CF" w14:textId="77777777" w:rsidR="00C71FD4" w:rsidRDefault="00C71FD4" w:rsidP="009139A6">
      <w:r>
        <w:separator/>
      </w:r>
    </w:p>
  </w:footnote>
  <w:footnote w:type="continuationSeparator" w:id="0">
    <w:p w14:paraId="0FA17FB0" w14:textId="77777777" w:rsidR="00C71FD4" w:rsidRDefault="00C71F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D98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840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A3C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D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1FD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362E"/>
  <w15:chartTrackingRefBased/>
  <w15:docId w15:val="{175C01D7-AE0C-4CD1-8FF7-85BA1FEF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1F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8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2023-12-10T18:00:00Z</dcterms:created>
  <dcterms:modified xsi:type="dcterms:W3CDTF">2023-12-10T18:01:00Z</dcterms:modified>
</cp:coreProperties>
</file>