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D903A" w14:textId="77777777" w:rsidR="00917537" w:rsidRDefault="00917537" w:rsidP="009175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COKES</w:t>
      </w:r>
      <w:r>
        <w:rPr>
          <w:rFonts w:ascii="Times New Roman" w:hAnsi="Times New Roman" w:cs="Times New Roman"/>
          <w:sz w:val="24"/>
          <w:szCs w:val="24"/>
        </w:rPr>
        <w:t xml:space="preserve">      (fl.1400)</w:t>
      </w:r>
    </w:p>
    <w:p w14:paraId="5482BE5C" w14:textId="77777777" w:rsidR="00917537" w:rsidRDefault="00917537" w:rsidP="009175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CDBF97" w14:textId="77777777" w:rsidR="00917537" w:rsidRDefault="00917537" w:rsidP="009175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3BDA7A" w14:textId="6B870434" w:rsidR="00917537" w:rsidRDefault="00917537" w:rsidP="009175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Trysull</w:t>
      </w:r>
      <w:proofErr w:type="spellEnd"/>
      <w:r>
        <w:rPr>
          <w:rFonts w:ascii="Times New Roman" w:hAnsi="Times New Roman" w:cs="Times New Roman"/>
          <w:sz w:val="24"/>
          <w:szCs w:val="24"/>
        </w:rPr>
        <w:t>, Staff</w:t>
      </w:r>
      <w:r w:rsidR="008F2126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rdshire,</w:t>
      </w:r>
    </w:p>
    <w:p w14:paraId="29392CE6" w14:textId="77777777" w:rsidR="00917537" w:rsidRDefault="00917537" w:rsidP="009175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Shareshull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17C3E56" w14:textId="77777777" w:rsidR="00917537" w:rsidRPr="005C03FE" w:rsidRDefault="00917537" w:rsidP="00917537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C03FE">
        <w:rPr>
          <w:rFonts w:ascii="Times New Roman" w:hAnsi="Times New Roman" w:cs="Times New Roman"/>
          <w:sz w:val="24"/>
          <w:szCs w:val="24"/>
          <w:u w:val="single"/>
        </w:rPr>
        <w:t>(https://inquisitionspostmortem.ac.uk/view/inquisition/18-5</w:t>
      </w:r>
      <w:r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5C03FE">
        <w:rPr>
          <w:rFonts w:ascii="Times New Roman" w:hAnsi="Times New Roman" w:cs="Times New Roman"/>
          <w:sz w:val="24"/>
          <w:szCs w:val="24"/>
          <w:u w:val="single"/>
        </w:rPr>
        <w:t>/)</w:t>
      </w:r>
    </w:p>
    <w:p w14:paraId="6670275B" w14:textId="77777777" w:rsidR="00917537" w:rsidRDefault="00917537" w:rsidP="009175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A2BE26" w14:textId="77777777" w:rsidR="00917537" w:rsidRDefault="00917537" w:rsidP="009175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65ADD1" w14:textId="77777777" w:rsidR="00917537" w:rsidRPr="00456AFE" w:rsidRDefault="00917537" w:rsidP="009175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2022</w:t>
      </w:r>
    </w:p>
    <w:p w14:paraId="55C2FDBB" w14:textId="0CCA0811" w:rsidR="00BA00AB" w:rsidRPr="0091753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175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4F786" w14:textId="77777777" w:rsidR="00917537" w:rsidRDefault="00917537" w:rsidP="009139A6">
      <w:r>
        <w:separator/>
      </w:r>
    </w:p>
  </w:endnote>
  <w:endnote w:type="continuationSeparator" w:id="0">
    <w:p w14:paraId="0D698570" w14:textId="77777777" w:rsidR="00917537" w:rsidRDefault="009175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D5B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6CDF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A56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CD942" w14:textId="77777777" w:rsidR="00917537" w:rsidRDefault="00917537" w:rsidP="009139A6">
      <w:r>
        <w:separator/>
      </w:r>
    </w:p>
  </w:footnote>
  <w:footnote w:type="continuationSeparator" w:id="0">
    <w:p w14:paraId="76D55E47" w14:textId="77777777" w:rsidR="00917537" w:rsidRDefault="009175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E4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C56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79C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537"/>
    <w:rsid w:val="000666E0"/>
    <w:rsid w:val="002510B7"/>
    <w:rsid w:val="005C130B"/>
    <w:rsid w:val="00826F5C"/>
    <w:rsid w:val="008F2126"/>
    <w:rsid w:val="009139A6"/>
    <w:rsid w:val="00917537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88369"/>
  <w15:chartTrackingRefBased/>
  <w15:docId w15:val="{E3911C99-FA19-46C6-9173-23E6A0C7B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2022-02-01T19:59:00Z</dcterms:created>
  <dcterms:modified xsi:type="dcterms:W3CDTF">2024-03-30T19:55:00Z</dcterms:modified>
</cp:coreProperties>
</file>