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098AD" w14:textId="3C6F50AE" w:rsidR="00BB06F0" w:rsidRDefault="00BB06F0" w:rsidP="00BB06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COKES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B6DEC1B" w14:textId="77777777" w:rsidR="00BB06F0" w:rsidRDefault="00BB06F0" w:rsidP="00BB06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0797B0" w14:textId="77777777" w:rsidR="00BB06F0" w:rsidRDefault="00BB06F0" w:rsidP="00BB06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52E02D" w14:textId="1C3A0EDF" w:rsidR="00BB06F0" w:rsidRDefault="00BB06F0" w:rsidP="00BB06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Oct.140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Bristol.   (C.F.R. 1405-13 p.</w:t>
      </w:r>
      <w:r>
        <w:rPr>
          <w:rFonts w:ascii="Times New Roman" w:hAnsi="Times New Roman" w:cs="Times New Roman"/>
          <w:sz w:val="24"/>
          <w:szCs w:val="24"/>
        </w:rPr>
        <w:t>161)</w:t>
      </w:r>
    </w:p>
    <w:p w14:paraId="676F02C0" w14:textId="77777777" w:rsidR="00BB06F0" w:rsidRDefault="00BB06F0" w:rsidP="00BB06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97FE1" w14:textId="77777777" w:rsidR="00BB06F0" w:rsidRDefault="00BB06F0" w:rsidP="00BB06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BA571" w14:textId="77777777" w:rsidR="00BB06F0" w:rsidRPr="008F2765" w:rsidRDefault="00BB06F0" w:rsidP="00BB06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2021</w:t>
      </w:r>
    </w:p>
    <w:p w14:paraId="0A6247F5" w14:textId="6C46BD8F" w:rsidR="00BA00AB" w:rsidRPr="00BB06F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B06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7F46F" w14:textId="77777777" w:rsidR="00BB06F0" w:rsidRDefault="00BB06F0" w:rsidP="009139A6">
      <w:r>
        <w:separator/>
      </w:r>
    </w:p>
  </w:endnote>
  <w:endnote w:type="continuationSeparator" w:id="0">
    <w:p w14:paraId="149B7457" w14:textId="77777777" w:rsidR="00BB06F0" w:rsidRDefault="00BB06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783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67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10D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F4AAE" w14:textId="77777777" w:rsidR="00BB06F0" w:rsidRDefault="00BB06F0" w:rsidP="009139A6">
      <w:r>
        <w:separator/>
      </w:r>
    </w:p>
  </w:footnote>
  <w:footnote w:type="continuationSeparator" w:id="0">
    <w:p w14:paraId="6C3D6894" w14:textId="77777777" w:rsidR="00BB06F0" w:rsidRDefault="00BB06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F7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45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938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F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06F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D537A"/>
  <w15:chartTrackingRefBased/>
  <w15:docId w15:val="{BC83137A-8E4A-4C9F-93CA-C88E37F9C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2021-06-29T11:56:00Z</dcterms:created>
  <dcterms:modified xsi:type="dcterms:W3CDTF">2021-06-29T11:57:00Z</dcterms:modified>
</cp:coreProperties>
</file>