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6B" w:rsidRPr="00E77870" w:rsidRDefault="00385F6B" w:rsidP="00385F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William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COKERYLL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385F6B" w:rsidRDefault="00385F6B" w:rsidP="00385F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Fishmonger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5F6B" w:rsidRDefault="00385F6B" w:rsidP="00385F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5F6B" w:rsidRDefault="00385F6B" w:rsidP="00385F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5F6B" w:rsidRDefault="00385F6B" w:rsidP="00385F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85F6B" w:rsidRDefault="00385F6B" w:rsidP="00385F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5F6B" w:rsidRDefault="00385F6B" w:rsidP="00385F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5F6B" w:rsidRDefault="00385F6B" w:rsidP="00385F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F6B" w:rsidRDefault="00385F6B" w:rsidP="00564E3C">
      <w:pPr>
        <w:spacing w:after="0" w:line="240" w:lineRule="auto"/>
      </w:pPr>
      <w:r>
        <w:separator/>
      </w:r>
    </w:p>
  </w:endnote>
  <w:endnote w:type="continuationSeparator" w:id="0">
    <w:p w:rsidR="00385F6B" w:rsidRDefault="00385F6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85F6B">
      <w:rPr>
        <w:rFonts w:ascii="Times New Roman" w:hAnsi="Times New Roman" w:cs="Times New Roman"/>
        <w:noProof/>
        <w:sz w:val="24"/>
        <w:szCs w:val="24"/>
      </w:rPr>
      <w:t>25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F6B" w:rsidRDefault="00385F6B" w:rsidP="00564E3C">
      <w:pPr>
        <w:spacing w:after="0" w:line="240" w:lineRule="auto"/>
      </w:pPr>
      <w:r>
        <w:separator/>
      </w:r>
    </w:p>
  </w:footnote>
  <w:footnote w:type="continuationSeparator" w:id="0">
    <w:p w:rsidR="00385F6B" w:rsidRDefault="00385F6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F6B"/>
    <w:rsid w:val="00372DC6"/>
    <w:rsid w:val="00385F6B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17FA41-AD8F-474E-8003-49E412D0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2015-10-25T19:37:00Z</dcterms:created>
  <dcterms:modified xsi:type="dcterms:W3CDTF">2015-10-25T19:37:00Z</dcterms:modified>
</cp:coreProperties>
</file>