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47D2F" w14:textId="77777777" w:rsidR="007B0338" w:rsidRDefault="007B0338" w:rsidP="007B03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COKERYD, senior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fl.1479)</w:t>
      </w:r>
    </w:p>
    <w:p w14:paraId="1E231EB6" w14:textId="77777777" w:rsidR="007B0338" w:rsidRDefault="007B0338" w:rsidP="007B03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Lydd, Kent.</w:t>
      </w:r>
    </w:p>
    <w:p w14:paraId="445DF8A7" w14:textId="77777777" w:rsidR="007B0338" w:rsidRDefault="007B0338" w:rsidP="007B0338">
      <w:pPr>
        <w:pStyle w:val="NoSpacing"/>
        <w:rPr>
          <w:rFonts w:cs="Times New Roman"/>
          <w:szCs w:val="24"/>
        </w:rPr>
      </w:pPr>
    </w:p>
    <w:p w14:paraId="6418F2A0" w14:textId="77777777" w:rsidR="007B0338" w:rsidRDefault="007B0338" w:rsidP="007B0338">
      <w:pPr>
        <w:pStyle w:val="NoSpacing"/>
        <w:rPr>
          <w:rFonts w:cs="Times New Roman"/>
          <w:szCs w:val="24"/>
        </w:rPr>
      </w:pPr>
    </w:p>
    <w:p w14:paraId="2C20BF17" w14:textId="77777777" w:rsidR="007B0338" w:rsidRDefault="007B0338" w:rsidP="007B03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Apr.1479</w:t>
      </w:r>
      <w:r>
        <w:rPr>
          <w:rFonts w:cs="Times New Roman"/>
          <w:szCs w:val="24"/>
        </w:rPr>
        <w:tab/>
        <w:t>He made his Will.</w:t>
      </w:r>
    </w:p>
    <w:p w14:paraId="7F4F9C75" w14:textId="77777777" w:rsidR="007B0338" w:rsidRDefault="007B0338" w:rsidP="007B033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5F4529">
          <w:rPr>
            <w:rStyle w:val="Hyperlink"/>
            <w:rFonts w:cs="Times New Roman"/>
            <w:szCs w:val="24"/>
          </w:rPr>
          <w:t>https://www.kentarchaeology.org.uk/Research/Libr/Wills/NameOrder/C.htm</w:t>
        </w:r>
      </w:hyperlink>
      <w:r>
        <w:rPr>
          <w:rFonts w:cs="Times New Roman"/>
          <w:szCs w:val="24"/>
        </w:rPr>
        <w:t>)</w:t>
      </w:r>
    </w:p>
    <w:p w14:paraId="2C32432B" w14:textId="77777777" w:rsidR="007B0338" w:rsidRDefault="007B0338" w:rsidP="007B0338">
      <w:pPr>
        <w:pStyle w:val="NoSpacing"/>
        <w:jc w:val="both"/>
        <w:rPr>
          <w:rFonts w:cs="Times New Roman"/>
          <w:szCs w:val="24"/>
        </w:rPr>
      </w:pPr>
    </w:p>
    <w:p w14:paraId="1F479C78" w14:textId="77777777" w:rsidR="007B0338" w:rsidRDefault="007B0338" w:rsidP="007B0338">
      <w:pPr>
        <w:pStyle w:val="NoSpacing"/>
        <w:jc w:val="both"/>
        <w:rPr>
          <w:rFonts w:cs="Times New Roman"/>
          <w:szCs w:val="24"/>
        </w:rPr>
      </w:pPr>
    </w:p>
    <w:p w14:paraId="194A64E3" w14:textId="77777777" w:rsidR="007B0338" w:rsidRDefault="007B0338" w:rsidP="007B03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August 2022</w:t>
      </w:r>
    </w:p>
    <w:p w14:paraId="7D434CB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F3A66" w14:textId="77777777" w:rsidR="007B0338" w:rsidRDefault="007B0338" w:rsidP="009139A6">
      <w:r>
        <w:separator/>
      </w:r>
    </w:p>
  </w:endnote>
  <w:endnote w:type="continuationSeparator" w:id="0">
    <w:p w14:paraId="04EC9A32" w14:textId="77777777" w:rsidR="007B0338" w:rsidRDefault="007B03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BA6B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662C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4778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20E6D" w14:textId="77777777" w:rsidR="007B0338" w:rsidRDefault="007B0338" w:rsidP="009139A6">
      <w:r>
        <w:separator/>
      </w:r>
    </w:p>
  </w:footnote>
  <w:footnote w:type="continuationSeparator" w:id="0">
    <w:p w14:paraId="6D65E654" w14:textId="77777777" w:rsidR="007B0338" w:rsidRDefault="007B03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AFC1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25E0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4E83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338"/>
    <w:rsid w:val="000666E0"/>
    <w:rsid w:val="002510B7"/>
    <w:rsid w:val="005C130B"/>
    <w:rsid w:val="007B0338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BE07C"/>
  <w15:chartTrackingRefBased/>
  <w15:docId w15:val="{CD69F350-BCFF-48B6-9DB7-2F082E868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B03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C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2022-12-30T12:40:00Z</dcterms:created>
  <dcterms:modified xsi:type="dcterms:W3CDTF">2022-12-30T12:41:00Z</dcterms:modified>
</cp:coreProperties>
</file>