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5E66" w14:textId="77777777" w:rsidR="007C733D" w:rsidRDefault="007C733D" w:rsidP="007C73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COKERYD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fl.1490)</w:t>
      </w:r>
    </w:p>
    <w:p w14:paraId="022C5E2D" w14:textId="77777777" w:rsidR="007C733D" w:rsidRDefault="007C733D" w:rsidP="007C73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7B25A635" w14:textId="77777777" w:rsidR="007C733D" w:rsidRDefault="007C733D" w:rsidP="007C733D">
      <w:pPr>
        <w:pStyle w:val="NoSpacing"/>
        <w:jc w:val="both"/>
        <w:rPr>
          <w:rFonts w:cs="Times New Roman"/>
          <w:szCs w:val="24"/>
        </w:rPr>
      </w:pPr>
    </w:p>
    <w:p w14:paraId="6E66327E" w14:textId="77777777" w:rsidR="007C733D" w:rsidRDefault="007C733D" w:rsidP="007C733D">
      <w:pPr>
        <w:pStyle w:val="NoSpacing"/>
        <w:jc w:val="both"/>
        <w:rPr>
          <w:rFonts w:cs="Times New Roman"/>
          <w:szCs w:val="24"/>
        </w:rPr>
      </w:pPr>
    </w:p>
    <w:p w14:paraId="61AC0AA0" w14:textId="77777777" w:rsidR="007C733D" w:rsidRDefault="007C733D" w:rsidP="007C73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 Jun.1490</w:t>
      </w:r>
      <w:r>
        <w:rPr>
          <w:rFonts w:cs="Times New Roman"/>
          <w:szCs w:val="24"/>
        </w:rPr>
        <w:tab/>
        <w:t>She made her Will.</w:t>
      </w:r>
    </w:p>
    <w:p w14:paraId="202089E6" w14:textId="77777777" w:rsidR="007C733D" w:rsidRDefault="007C733D" w:rsidP="007C73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1B56F401" w14:textId="77777777" w:rsidR="007C733D" w:rsidRDefault="007C733D" w:rsidP="007C733D">
      <w:pPr>
        <w:pStyle w:val="NoSpacing"/>
        <w:jc w:val="both"/>
        <w:rPr>
          <w:rFonts w:cs="Times New Roman"/>
          <w:szCs w:val="24"/>
        </w:rPr>
      </w:pPr>
    </w:p>
    <w:p w14:paraId="71DB8DB9" w14:textId="77777777" w:rsidR="007C733D" w:rsidRDefault="007C733D" w:rsidP="007C733D">
      <w:pPr>
        <w:pStyle w:val="NoSpacing"/>
        <w:jc w:val="both"/>
        <w:rPr>
          <w:rFonts w:cs="Times New Roman"/>
          <w:szCs w:val="24"/>
        </w:rPr>
      </w:pPr>
    </w:p>
    <w:p w14:paraId="0ED8D75D" w14:textId="77777777" w:rsidR="007C733D" w:rsidRDefault="007C733D" w:rsidP="007C73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29 August 2022</w:t>
      </w:r>
    </w:p>
    <w:p w14:paraId="45058A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B55FC" w14:textId="77777777" w:rsidR="007C733D" w:rsidRDefault="007C733D" w:rsidP="009139A6">
      <w:r>
        <w:separator/>
      </w:r>
    </w:p>
  </w:endnote>
  <w:endnote w:type="continuationSeparator" w:id="0">
    <w:p w14:paraId="1F431885" w14:textId="77777777" w:rsidR="007C733D" w:rsidRDefault="007C73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94E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E8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AEB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36CC6" w14:textId="77777777" w:rsidR="007C733D" w:rsidRDefault="007C733D" w:rsidP="009139A6">
      <w:r>
        <w:separator/>
      </w:r>
    </w:p>
  </w:footnote>
  <w:footnote w:type="continuationSeparator" w:id="0">
    <w:p w14:paraId="7FD1A900" w14:textId="77777777" w:rsidR="007C733D" w:rsidRDefault="007C73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2A6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B37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6A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33D"/>
    <w:rsid w:val="000666E0"/>
    <w:rsid w:val="002510B7"/>
    <w:rsid w:val="005C130B"/>
    <w:rsid w:val="007C733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37C14"/>
  <w15:chartTrackingRefBased/>
  <w15:docId w15:val="{3C308FA0-5481-4CE0-AA32-4575111B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73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2022-12-30T12:39:00Z</dcterms:created>
  <dcterms:modified xsi:type="dcterms:W3CDTF">2022-12-30T12:40:00Z</dcterms:modified>
</cp:coreProperties>
</file>