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6F894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COKERYD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fl.1508)</w:t>
      </w:r>
    </w:p>
    <w:p w14:paraId="74EB17F6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7A031C2B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</w:p>
    <w:p w14:paraId="645C9BB9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</w:p>
    <w:p w14:paraId="4FCEFD05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She made her Will.</w:t>
      </w:r>
    </w:p>
    <w:p w14:paraId="52CD8979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321FCCF0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</w:p>
    <w:p w14:paraId="0905CED6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</w:p>
    <w:p w14:paraId="3EDC8B55" w14:textId="77777777" w:rsidR="00380D29" w:rsidRDefault="00380D29" w:rsidP="00380D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August 2022</w:t>
      </w:r>
    </w:p>
    <w:p w14:paraId="72BC7CB9" w14:textId="77777777" w:rsidR="00BA00AB" w:rsidRPr="00380D29" w:rsidRDefault="00BA00AB" w:rsidP="00380D29"/>
    <w:sectPr w:rsidR="00BA00AB" w:rsidRPr="00380D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FEEB7" w14:textId="77777777" w:rsidR="00380D29" w:rsidRDefault="00380D29" w:rsidP="009139A6">
      <w:r>
        <w:separator/>
      </w:r>
    </w:p>
  </w:endnote>
  <w:endnote w:type="continuationSeparator" w:id="0">
    <w:p w14:paraId="4383262B" w14:textId="77777777" w:rsidR="00380D29" w:rsidRDefault="00380D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919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CC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CF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9A830" w14:textId="77777777" w:rsidR="00380D29" w:rsidRDefault="00380D29" w:rsidP="009139A6">
      <w:r>
        <w:separator/>
      </w:r>
    </w:p>
  </w:footnote>
  <w:footnote w:type="continuationSeparator" w:id="0">
    <w:p w14:paraId="4F539FD4" w14:textId="77777777" w:rsidR="00380D29" w:rsidRDefault="00380D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1B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222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6E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29"/>
    <w:rsid w:val="000666E0"/>
    <w:rsid w:val="002510B7"/>
    <w:rsid w:val="00380D2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C840"/>
  <w15:chartTrackingRefBased/>
  <w15:docId w15:val="{AA0F0CC5-D9A6-4D44-9E07-FDED48E3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0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2022-12-30T12:38:00Z</dcterms:created>
  <dcterms:modified xsi:type="dcterms:W3CDTF">2022-12-30T12:39:00Z</dcterms:modified>
</cp:coreProperties>
</file>