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0C531" w14:textId="77777777" w:rsidR="00796BE2" w:rsidRDefault="00796BE2" w:rsidP="00796BE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COKERTON</w:t>
      </w:r>
      <w:r>
        <w:rPr>
          <w:rFonts w:eastAsia="Times New Roman" w:cs="Times New Roman"/>
          <w:szCs w:val="24"/>
        </w:rPr>
        <w:t xml:space="preserve">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3A899562" w14:textId="77777777" w:rsidR="00796BE2" w:rsidRDefault="00796BE2" w:rsidP="00796BE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Farringdon Within Ward, London.</w:t>
      </w:r>
    </w:p>
    <w:p w14:paraId="4B34AD5D" w14:textId="77777777" w:rsidR="00796BE2" w:rsidRDefault="00796BE2" w:rsidP="00796BE2">
      <w:pPr>
        <w:pStyle w:val="NoSpacing"/>
        <w:rPr>
          <w:rFonts w:eastAsia="Times New Roman" w:cs="Times New Roman"/>
          <w:szCs w:val="24"/>
        </w:rPr>
      </w:pPr>
    </w:p>
    <w:p w14:paraId="3EEB9DAE" w14:textId="77777777" w:rsidR="00796BE2" w:rsidRDefault="00796BE2" w:rsidP="00796BE2">
      <w:pPr>
        <w:pStyle w:val="NoSpacing"/>
        <w:rPr>
          <w:rFonts w:eastAsia="Times New Roman" w:cs="Times New Roman"/>
          <w:szCs w:val="24"/>
        </w:rPr>
      </w:pPr>
    </w:p>
    <w:p w14:paraId="700CEE54" w14:textId="77777777" w:rsidR="00796BE2" w:rsidRDefault="00796BE2" w:rsidP="00796BE2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</w:r>
      <w:r>
        <w:rPr>
          <w:rFonts w:cs="Times New Roman"/>
          <w:szCs w:val="24"/>
        </w:rPr>
        <w:t>He was elected as one of the Scavengers.</w:t>
      </w:r>
    </w:p>
    <w:p w14:paraId="3B200FB7" w14:textId="77777777" w:rsidR="00796BE2" w:rsidRDefault="00796BE2" w:rsidP="00796BE2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5807BB6B" w14:textId="77777777" w:rsidR="00796BE2" w:rsidRDefault="00796BE2" w:rsidP="00796BE2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p.551)</w:t>
      </w:r>
    </w:p>
    <w:p w14:paraId="3BADCCD7" w14:textId="77777777" w:rsidR="00796BE2" w:rsidRDefault="00796BE2" w:rsidP="00796BE2">
      <w:pPr>
        <w:pStyle w:val="NoSpacing"/>
        <w:rPr>
          <w:rFonts w:eastAsia="Times New Roman" w:cs="Times New Roman"/>
          <w:szCs w:val="24"/>
        </w:rPr>
      </w:pPr>
    </w:p>
    <w:p w14:paraId="15982D33" w14:textId="77777777" w:rsidR="00796BE2" w:rsidRDefault="00796BE2" w:rsidP="00796BE2">
      <w:pPr>
        <w:pStyle w:val="NoSpacing"/>
        <w:rPr>
          <w:rFonts w:eastAsia="Times New Roman" w:cs="Times New Roman"/>
          <w:szCs w:val="24"/>
        </w:rPr>
      </w:pPr>
    </w:p>
    <w:p w14:paraId="0A0AAFE2" w14:textId="77777777" w:rsidR="00796BE2" w:rsidRDefault="00796BE2" w:rsidP="00796BE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December 2023</w:t>
      </w:r>
    </w:p>
    <w:p w14:paraId="5C3BCE4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09D0C" w14:textId="77777777" w:rsidR="00796BE2" w:rsidRDefault="00796BE2" w:rsidP="009139A6">
      <w:r>
        <w:separator/>
      </w:r>
    </w:p>
  </w:endnote>
  <w:endnote w:type="continuationSeparator" w:id="0">
    <w:p w14:paraId="09534968" w14:textId="77777777" w:rsidR="00796BE2" w:rsidRDefault="00796B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10E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CB2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8D8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A8214" w14:textId="77777777" w:rsidR="00796BE2" w:rsidRDefault="00796BE2" w:rsidP="009139A6">
      <w:r>
        <w:separator/>
      </w:r>
    </w:p>
  </w:footnote>
  <w:footnote w:type="continuationSeparator" w:id="0">
    <w:p w14:paraId="782C5272" w14:textId="77777777" w:rsidR="00796BE2" w:rsidRDefault="00796B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894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2A2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A39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BE2"/>
    <w:rsid w:val="000666E0"/>
    <w:rsid w:val="002510B7"/>
    <w:rsid w:val="005C130B"/>
    <w:rsid w:val="00796BE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6552C"/>
  <w15:chartTrackingRefBased/>
  <w15:docId w15:val="{D0E7A8D0-B48C-43E8-B922-7ACDC25E2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2023-12-24T20:10:00Z</dcterms:created>
  <dcterms:modified xsi:type="dcterms:W3CDTF">2023-12-24T20:10:00Z</dcterms:modified>
</cp:coreProperties>
</file>