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5C3C4" w14:textId="77777777" w:rsidR="000768D3" w:rsidRDefault="000768D3" w:rsidP="000768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COKERMOUTH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1C40BEB" w14:textId="77777777" w:rsidR="000768D3" w:rsidRDefault="000768D3" w:rsidP="000768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090A2EC9" w14:textId="77777777" w:rsidR="000768D3" w:rsidRDefault="000768D3" w:rsidP="000768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6B18499" w14:textId="77777777" w:rsidR="000768D3" w:rsidRDefault="000768D3" w:rsidP="000768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338C889" w14:textId="77777777" w:rsidR="000768D3" w:rsidRDefault="000768D3" w:rsidP="000768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7471F945" w14:textId="77777777" w:rsidR="000768D3" w:rsidRDefault="000768D3" w:rsidP="000768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5374D389" w14:textId="77777777" w:rsidR="000768D3" w:rsidRPr="00065994" w:rsidRDefault="000768D3" w:rsidP="000768D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43E41832" w14:textId="77777777" w:rsidR="000768D3" w:rsidRDefault="000768D3" w:rsidP="000768D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080FF72" w14:textId="77777777" w:rsidR="000768D3" w:rsidRDefault="000768D3" w:rsidP="000768D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</w:p>
    <w:p w14:paraId="0FD4849F" w14:textId="77777777" w:rsidR="000768D3" w:rsidRDefault="000768D3" w:rsidP="000768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6F070D2" w14:textId="77777777" w:rsidR="000768D3" w:rsidRDefault="000768D3" w:rsidP="000768D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8 July 2024</w:t>
      </w:r>
    </w:p>
    <w:p w14:paraId="36C6C6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F82658" w14:textId="77777777" w:rsidR="000768D3" w:rsidRDefault="000768D3" w:rsidP="009139A6">
      <w:r>
        <w:separator/>
      </w:r>
    </w:p>
  </w:endnote>
  <w:endnote w:type="continuationSeparator" w:id="0">
    <w:p w14:paraId="3EBAD0C4" w14:textId="77777777" w:rsidR="000768D3" w:rsidRDefault="000768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66AE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73168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66F5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99E86D" w14:textId="77777777" w:rsidR="000768D3" w:rsidRDefault="000768D3" w:rsidP="009139A6">
      <w:r>
        <w:separator/>
      </w:r>
    </w:p>
  </w:footnote>
  <w:footnote w:type="continuationSeparator" w:id="0">
    <w:p w14:paraId="3552468B" w14:textId="77777777" w:rsidR="000768D3" w:rsidRDefault="000768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275E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BAB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B62C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8D3"/>
    <w:rsid w:val="000666E0"/>
    <w:rsid w:val="000768D3"/>
    <w:rsid w:val="002510B7"/>
    <w:rsid w:val="00270799"/>
    <w:rsid w:val="005C130B"/>
    <w:rsid w:val="00826F5C"/>
    <w:rsid w:val="009139A6"/>
    <w:rsid w:val="009411C2"/>
    <w:rsid w:val="009448BB"/>
    <w:rsid w:val="00947624"/>
    <w:rsid w:val="00A129B2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2BEFF"/>
  <w15:chartTrackingRefBased/>
  <w15:docId w15:val="{3AF2A63F-60C1-4762-8239-8FB56C79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2024-07-27T14:26:00Z</dcterms:created>
  <dcterms:modified xsi:type="dcterms:W3CDTF">2024-07-27T14:26:00Z</dcterms:modified>
</cp:coreProperties>
</file>