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5BB78" w14:textId="77777777" w:rsidR="007D611E" w:rsidRDefault="007D611E" w:rsidP="007D611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COKERIKE</w:t>
      </w:r>
      <w:r>
        <w:rPr>
          <w:rFonts w:cs="Times New Roman"/>
          <w:szCs w:val="24"/>
        </w:rPr>
        <w:t xml:space="preserve">      (fl.1490)</w:t>
      </w:r>
    </w:p>
    <w:p w14:paraId="5385DD29" w14:textId="77777777" w:rsidR="007D611E" w:rsidRDefault="007D611E" w:rsidP="007D611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Westminster. Chandler.</w:t>
      </w:r>
    </w:p>
    <w:p w14:paraId="51823D51" w14:textId="77777777" w:rsidR="007D611E" w:rsidRDefault="007D611E" w:rsidP="007D611E">
      <w:pPr>
        <w:pStyle w:val="NoSpacing"/>
        <w:rPr>
          <w:rFonts w:cs="Times New Roman"/>
          <w:szCs w:val="24"/>
        </w:rPr>
      </w:pPr>
    </w:p>
    <w:p w14:paraId="0C773AF3" w14:textId="77777777" w:rsidR="007D611E" w:rsidRDefault="007D611E" w:rsidP="007D611E">
      <w:pPr>
        <w:pStyle w:val="NoSpacing"/>
        <w:rPr>
          <w:rFonts w:cs="Times New Roman"/>
          <w:szCs w:val="24"/>
        </w:rPr>
      </w:pPr>
    </w:p>
    <w:p w14:paraId="551D2CAE" w14:textId="77777777" w:rsidR="007D611E" w:rsidRDefault="007D611E" w:rsidP="007D611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Apr.1490</w:t>
      </w:r>
      <w:r>
        <w:rPr>
          <w:rFonts w:cs="Times New Roman"/>
          <w:szCs w:val="24"/>
        </w:rPr>
        <w:tab/>
        <w:t>Granted life exemption from serving on assizes etc. and from being made</w:t>
      </w:r>
    </w:p>
    <w:p w14:paraId="5B47F616" w14:textId="77777777" w:rsidR="007D611E" w:rsidRDefault="007D611E" w:rsidP="007D611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coroner or any other officer against his Will.</w:t>
      </w:r>
    </w:p>
    <w:p w14:paraId="72B892E4" w14:textId="77777777" w:rsidR="007D611E" w:rsidRDefault="007D611E" w:rsidP="007D611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1485-94 p.314)</w:t>
      </w:r>
    </w:p>
    <w:p w14:paraId="2DE81A0F" w14:textId="77777777" w:rsidR="007D611E" w:rsidRDefault="007D611E" w:rsidP="007D611E">
      <w:pPr>
        <w:pStyle w:val="NoSpacing"/>
        <w:rPr>
          <w:rFonts w:cs="Times New Roman"/>
          <w:szCs w:val="24"/>
        </w:rPr>
      </w:pPr>
    </w:p>
    <w:p w14:paraId="3C3C7436" w14:textId="77777777" w:rsidR="007D611E" w:rsidRDefault="007D611E" w:rsidP="007D611E">
      <w:pPr>
        <w:pStyle w:val="NoSpacing"/>
        <w:rPr>
          <w:rFonts w:cs="Times New Roman"/>
          <w:szCs w:val="24"/>
        </w:rPr>
      </w:pPr>
    </w:p>
    <w:p w14:paraId="76430F62" w14:textId="77777777" w:rsidR="007D611E" w:rsidRDefault="007D611E" w:rsidP="007D611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 DATE \@ "d MMMM yyyy"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noProof/>
          <w:szCs w:val="24"/>
        </w:rPr>
        <w:t>16 March 2025</w:t>
      </w:r>
      <w:r>
        <w:rPr>
          <w:rFonts w:cs="Times New Roman"/>
          <w:szCs w:val="24"/>
        </w:rPr>
        <w:fldChar w:fldCharType="end"/>
      </w:r>
    </w:p>
    <w:p w14:paraId="4F0A05F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0AF4B" w14:textId="77777777" w:rsidR="007D611E" w:rsidRDefault="007D611E" w:rsidP="009139A6">
      <w:r>
        <w:separator/>
      </w:r>
    </w:p>
  </w:endnote>
  <w:endnote w:type="continuationSeparator" w:id="0">
    <w:p w14:paraId="34056487" w14:textId="77777777" w:rsidR="007D611E" w:rsidRDefault="007D611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4F24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0C55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63DF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D778C" w14:textId="77777777" w:rsidR="007D611E" w:rsidRDefault="007D611E" w:rsidP="009139A6">
      <w:r>
        <w:separator/>
      </w:r>
    </w:p>
  </w:footnote>
  <w:footnote w:type="continuationSeparator" w:id="0">
    <w:p w14:paraId="6F4F36AE" w14:textId="77777777" w:rsidR="007D611E" w:rsidRDefault="007D611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BAC9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D675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8227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11E"/>
    <w:rsid w:val="000666E0"/>
    <w:rsid w:val="002510B7"/>
    <w:rsid w:val="00270799"/>
    <w:rsid w:val="005C130B"/>
    <w:rsid w:val="007D611E"/>
    <w:rsid w:val="00801AE0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D0B6DC"/>
  <w15:chartTrackingRefBased/>
  <w15:docId w15:val="{6FC21294-4B11-40B5-9A90-6E7953D84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2025-03-16T21:33:00Z</dcterms:created>
  <dcterms:modified xsi:type="dcterms:W3CDTF">2025-03-16T21:34:00Z</dcterms:modified>
</cp:coreProperties>
</file>