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C00FB9" w14:textId="77777777" w:rsidR="00B54596" w:rsidRDefault="00B54596" w:rsidP="00B545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COKERHAM</w:t>
      </w:r>
      <w:r>
        <w:rPr>
          <w:rFonts w:ascii="Times New Roman" w:hAnsi="Times New Roman" w:cs="Times New Roman"/>
        </w:rPr>
        <w:t xml:space="preserve">       (fl.1483)</w:t>
      </w:r>
    </w:p>
    <w:p w14:paraId="3C2805D2" w14:textId="77777777" w:rsidR="00B54596" w:rsidRDefault="00B54596" w:rsidP="00B54596">
      <w:pPr>
        <w:rPr>
          <w:rFonts w:ascii="Times New Roman" w:hAnsi="Times New Roman" w:cs="Times New Roman"/>
        </w:rPr>
      </w:pPr>
    </w:p>
    <w:p w14:paraId="66742C6B" w14:textId="77777777" w:rsidR="00B54596" w:rsidRDefault="00B54596" w:rsidP="00B54596">
      <w:pPr>
        <w:rPr>
          <w:rFonts w:ascii="Times New Roman" w:hAnsi="Times New Roman" w:cs="Times New Roman"/>
        </w:rPr>
      </w:pPr>
    </w:p>
    <w:p w14:paraId="11D8EAA0" w14:textId="77777777" w:rsidR="00B54596" w:rsidRDefault="00B54596" w:rsidP="00B545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trespass and taking a servant against Edward Walsh</w:t>
      </w:r>
    </w:p>
    <w:p w14:paraId="49ADC93A" w14:textId="77777777" w:rsidR="00B54596" w:rsidRDefault="00B54596" w:rsidP="00B545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Lyneham, Wiltshire(q.v.).</w:t>
      </w:r>
    </w:p>
    <w:p w14:paraId="2B0D8C64" w14:textId="77777777" w:rsidR="00B54596" w:rsidRDefault="00B54596" w:rsidP="00B545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1CF9565" w14:textId="77777777" w:rsidR="00B54596" w:rsidRDefault="00B54596" w:rsidP="00B54596">
      <w:pPr>
        <w:rPr>
          <w:rFonts w:ascii="Times New Roman" w:hAnsi="Times New Roman" w:cs="Times New Roman"/>
        </w:rPr>
      </w:pPr>
    </w:p>
    <w:p w14:paraId="53A31EF4" w14:textId="77777777" w:rsidR="00B54596" w:rsidRDefault="00B54596" w:rsidP="00B54596">
      <w:pPr>
        <w:rPr>
          <w:rFonts w:ascii="Times New Roman" w:hAnsi="Times New Roman" w:cs="Times New Roman"/>
        </w:rPr>
      </w:pPr>
    </w:p>
    <w:p w14:paraId="33E7599F" w14:textId="77777777" w:rsidR="00B54596" w:rsidRDefault="00B54596" w:rsidP="00B545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July 2019</w:t>
      </w:r>
    </w:p>
    <w:p w14:paraId="53180201" w14:textId="77777777" w:rsidR="006B2F86" w:rsidRPr="00E71FC3" w:rsidRDefault="00B5459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3322FB" w14:textId="77777777" w:rsidR="00B54596" w:rsidRDefault="00B54596" w:rsidP="00E71FC3">
      <w:r>
        <w:separator/>
      </w:r>
    </w:p>
  </w:endnote>
  <w:endnote w:type="continuationSeparator" w:id="0">
    <w:p w14:paraId="4C890223" w14:textId="77777777" w:rsidR="00B54596" w:rsidRDefault="00B5459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794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11BF72" w14:textId="77777777" w:rsidR="00B54596" w:rsidRDefault="00B54596" w:rsidP="00E71FC3">
      <w:r>
        <w:separator/>
      </w:r>
    </w:p>
  </w:footnote>
  <w:footnote w:type="continuationSeparator" w:id="0">
    <w:p w14:paraId="0545180D" w14:textId="77777777" w:rsidR="00B54596" w:rsidRDefault="00B5459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96"/>
    <w:rsid w:val="001A7C09"/>
    <w:rsid w:val="00577BD5"/>
    <w:rsid w:val="00656CBA"/>
    <w:rsid w:val="006A1F77"/>
    <w:rsid w:val="00733BE7"/>
    <w:rsid w:val="00AB52E8"/>
    <w:rsid w:val="00B16D3F"/>
    <w:rsid w:val="00B5459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05C70"/>
  <w15:chartTrackingRefBased/>
  <w15:docId w15:val="{8DC0D429-A910-4600-88D1-D4F13D851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9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2019-08-09T19:32:00Z</dcterms:created>
  <dcterms:modified xsi:type="dcterms:W3CDTF">2019-08-09T19:32:00Z</dcterms:modified>
</cp:coreProperties>
</file>