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7E352" w14:textId="77777777" w:rsidR="00DA0EFC" w:rsidRDefault="00DA0EFC" w:rsidP="00DA0E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COKERHAM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70486C78" w14:textId="77777777" w:rsidR="00DA0EFC" w:rsidRDefault="00DA0EFC" w:rsidP="00DA0E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7633D4" w14:textId="77777777" w:rsidR="00DA0EFC" w:rsidRDefault="00DA0EFC" w:rsidP="00DA0E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AF05C9" w14:textId="77777777" w:rsidR="00DA0EFC" w:rsidRDefault="00DA0EFC" w:rsidP="00DA0E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Nov.1417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Richer of London(q.v.) was released from prison after he had accused </w:t>
      </w:r>
    </w:p>
    <w:p w14:paraId="4F7DCB95" w14:textId="77777777" w:rsidR="00DA0EFC" w:rsidRDefault="00DA0EFC" w:rsidP="00DA0E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him of preaching </w:t>
      </w:r>
      <w:proofErr w:type="gramStart"/>
      <w:r>
        <w:rPr>
          <w:rFonts w:ascii="Times New Roman" w:hAnsi="Times New Roman" w:cs="Times New Roman"/>
          <w:sz w:val="24"/>
          <w:szCs w:val="24"/>
        </w:rPr>
        <w:t>heresy, but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confessed that he had lied.</w:t>
      </w:r>
    </w:p>
    <w:p w14:paraId="27F7EB9F" w14:textId="77777777" w:rsidR="00DA0EFC" w:rsidRDefault="00DA0EFC" w:rsidP="00DA0E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Early Lollards: A Survey of Popular Lollard Activity in England </w:t>
      </w:r>
    </w:p>
    <w:p w14:paraId="6D16FA17" w14:textId="77777777" w:rsidR="00DA0EFC" w:rsidRDefault="00DA0EFC" w:rsidP="00DA0E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</w:t>
      </w:r>
    </w:p>
    <w:p w14:paraId="25854190" w14:textId="77777777" w:rsidR="00DA0EFC" w:rsidRDefault="00DA0EFC" w:rsidP="00DA0E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Department of History of the University of York, September 1475 p.530)</w:t>
      </w:r>
    </w:p>
    <w:p w14:paraId="0430F8DF" w14:textId="77777777" w:rsidR="00DA0EFC" w:rsidRDefault="00DA0EFC" w:rsidP="00DA0E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C84865" w14:textId="77777777" w:rsidR="00DA0EFC" w:rsidRDefault="00DA0EFC" w:rsidP="00DA0E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8E2C2C" w14:textId="77777777" w:rsidR="00DA0EFC" w:rsidRDefault="00DA0EFC" w:rsidP="00DA0E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December 2021</w:t>
      </w:r>
    </w:p>
    <w:p w14:paraId="791EB74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A9BA2" w14:textId="77777777" w:rsidR="00DA0EFC" w:rsidRDefault="00DA0EFC" w:rsidP="009139A6">
      <w:r>
        <w:separator/>
      </w:r>
    </w:p>
  </w:endnote>
  <w:endnote w:type="continuationSeparator" w:id="0">
    <w:p w14:paraId="637A119F" w14:textId="77777777" w:rsidR="00DA0EFC" w:rsidRDefault="00DA0EF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C1A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58DB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02BC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94D59" w14:textId="77777777" w:rsidR="00DA0EFC" w:rsidRDefault="00DA0EFC" w:rsidP="009139A6">
      <w:r>
        <w:separator/>
      </w:r>
    </w:p>
  </w:footnote>
  <w:footnote w:type="continuationSeparator" w:id="0">
    <w:p w14:paraId="51B3ABE2" w14:textId="77777777" w:rsidR="00DA0EFC" w:rsidRDefault="00DA0EF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719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F91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E7E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EF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A0EFC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042E5"/>
  <w15:chartTrackingRefBased/>
  <w15:docId w15:val="{40C7C32E-A16B-41F9-8AA6-803251170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2021-12-15T20:56:00Z</dcterms:created>
  <dcterms:modified xsi:type="dcterms:W3CDTF">2021-12-15T20:56:00Z</dcterms:modified>
</cp:coreProperties>
</file>