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9906D9" w14:textId="77777777" w:rsidR="00BE0075" w:rsidRDefault="00BE0075" w:rsidP="00BE007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Margery COKERHAM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fl.1488)</w:t>
      </w:r>
    </w:p>
    <w:p w14:paraId="2CA89EE1" w14:textId="77777777" w:rsidR="00BE0075" w:rsidRDefault="00BE0075" w:rsidP="00BE007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Lydd, Kent.</w:t>
      </w:r>
    </w:p>
    <w:p w14:paraId="5BE3F4E1" w14:textId="77777777" w:rsidR="00BE0075" w:rsidRDefault="00BE0075" w:rsidP="00BE0075">
      <w:pPr>
        <w:pStyle w:val="NoSpacing"/>
        <w:jc w:val="both"/>
        <w:rPr>
          <w:rFonts w:cs="Times New Roman"/>
          <w:szCs w:val="24"/>
        </w:rPr>
      </w:pPr>
    </w:p>
    <w:p w14:paraId="53363F18" w14:textId="77777777" w:rsidR="00BE0075" w:rsidRDefault="00BE0075" w:rsidP="00BE0075">
      <w:pPr>
        <w:pStyle w:val="NoSpacing"/>
        <w:jc w:val="both"/>
        <w:rPr>
          <w:rFonts w:cs="Times New Roman"/>
          <w:szCs w:val="24"/>
        </w:rPr>
      </w:pPr>
    </w:p>
    <w:p w14:paraId="631F5003" w14:textId="77777777" w:rsidR="00BE0075" w:rsidRDefault="00BE0075" w:rsidP="00BE007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25 Sep.1488</w:t>
      </w:r>
      <w:r>
        <w:rPr>
          <w:rFonts w:cs="Times New Roman"/>
          <w:szCs w:val="24"/>
        </w:rPr>
        <w:tab/>
        <w:t>He made his Will.</w:t>
      </w:r>
    </w:p>
    <w:p w14:paraId="434D6A31" w14:textId="77777777" w:rsidR="00BE0075" w:rsidRDefault="00BE0075" w:rsidP="00BE007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5F4529">
          <w:rPr>
            <w:rStyle w:val="Hyperlink"/>
            <w:rFonts w:cs="Times New Roman"/>
            <w:szCs w:val="24"/>
          </w:rPr>
          <w:t>https://www.kentarchaeology.org.uk/Research/Libr/Wills/NameOrder/C.htm</w:t>
        </w:r>
      </w:hyperlink>
      <w:r>
        <w:rPr>
          <w:rFonts w:cs="Times New Roman"/>
          <w:szCs w:val="24"/>
        </w:rPr>
        <w:t>)</w:t>
      </w:r>
    </w:p>
    <w:p w14:paraId="0BEFB13F" w14:textId="77777777" w:rsidR="00BE0075" w:rsidRDefault="00BE0075" w:rsidP="00BE0075">
      <w:pPr>
        <w:pStyle w:val="NoSpacing"/>
        <w:jc w:val="both"/>
        <w:rPr>
          <w:rFonts w:cs="Times New Roman"/>
          <w:szCs w:val="24"/>
        </w:rPr>
      </w:pPr>
    </w:p>
    <w:p w14:paraId="056F7064" w14:textId="77777777" w:rsidR="00BE0075" w:rsidRDefault="00BE0075" w:rsidP="00BE0075">
      <w:pPr>
        <w:pStyle w:val="NoSpacing"/>
        <w:jc w:val="both"/>
        <w:rPr>
          <w:rFonts w:cs="Times New Roman"/>
          <w:szCs w:val="24"/>
        </w:rPr>
      </w:pPr>
    </w:p>
    <w:p w14:paraId="1F377024" w14:textId="77777777" w:rsidR="00BE0075" w:rsidRDefault="00BE0075" w:rsidP="00BE007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17 August 2022</w:t>
      </w:r>
    </w:p>
    <w:p w14:paraId="107A318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9B3448" w14:textId="77777777" w:rsidR="00BE0075" w:rsidRDefault="00BE0075" w:rsidP="009139A6">
      <w:r>
        <w:separator/>
      </w:r>
    </w:p>
  </w:endnote>
  <w:endnote w:type="continuationSeparator" w:id="0">
    <w:p w14:paraId="5682990E" w14:textId="77777777" w:rsidR="00BE0075" w:rsidRDefault="00BE007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275E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38B9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5E407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CB792A" w14:textId="77777777" w:rsidR="00BE0075" w:rsidRDefault="00BE0075" w:rsidP="009139A6">
      <w:r>
        <w:separator/>
      </w:r>
    </w:p>
  </w:footnote>
  <w:footnote w:type="continuationSeparator" w:id="0">
    <w:p w14:paraId="6ED6E291" w14:textId="77777777" w:rsidR="00BE0075" w:rsidRDefault="00BE007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14B4B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20DF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B609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075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BE0075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F3FB1"/>
  <w15:chartTrackingRefBased/>
  <w15:docId w15:val="{F214B5F8-276B-495E-8A2D-A40B39159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E007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C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2022-12-19T15:29:00Z</dcterms:created>
  <dcterms:modified xsi:type="dcterms:W3CDTF">2022-12-19T15:30:00Z</dcterms:modified>
</cp:coreProperties>
</file>