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5F4" w:rsidRDefault="008525F4" w:rsidP="008525F4">
      <w:pPr>
        <w:pStyle w:val="p1"/>
        <w:rPr>
          <w:rStyle w:val="s1"/>
        </w:rPr>
      </w:pPr>
      <w:r>
        <w:rPr>
          <w:rStyle w:val="s1"/>
          <w:u w:val="single"/>
        </w:rPr>
        <w:t>sir Thomas COKERELL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8525F4" w:rsidRDefault="008525F4" w:rsidP="008525F4">
      <w:pPr>
        <w:pStyle w:val="p1"/>
        <w:rPr>
          <w:rStyle w:val="s1"/>
        </w:rPr>
      </w:pPr>
      <w:r>
        <w:rPr>
          <w:rStyle w:val="s1"/>
        </w:rPr>
        <w:t>of the church of Our Lady, West Walton, Norfolk. Priest.</w:t>
      </w:r>
    </w:p>
    <w:p w:rsidR="008525F4" w:rsidRDefault="008525F4" w:rsidP="008525F4">
      <w:pPr>
        <w:pStyle w:val="p1"/>
        <w:rPr>
          <w:rStyle w:val="s1"/>
        </w:rPr>
      </w:pPr>
    </w:p>
    <w:p w:rsidR="008525F4" w:rsidRDefault="008525F4" w:rsidP="008525F4">
      <w:pPr>
        <w:pStyle w:val="p1"/>
        <w:rPr>
          <w:rStyle w:val="s1"/>
        </w:rPr>
      </w:pPr>
    </w:p>
    <w:p w:rsidR="008525F4" w:rsidRDefault="008525F4" w:rsidP="008525F4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8525F4" w:rsidRDefault="008525F4" w:rsidP="008525F4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476)</w:t>
      </w:r>
    </w:p>
    <w:p w:rsidR="008525F4" w:rsidRDefault="008525F4" w:rsidP="008525F4">
      <w:pPr>
        <w:pStyle w:val="p1"/>
        <w:rPr>
          <w:rStyle w:val="s1"/>
        </w:rPr>
      </w:pPr>
    </w:p>
    <w:p w:rsidR="008525F4" w:rsidRDefault="008525F4" w:rsidP="008525F4">
      <w:pPr>
        <w:pStyle w:val="p1"/>
        <w:rPr>
          <w:rStyle w:val="s1"/>
        </w:rPr>
      </w:pPr>
    </w:p>
    <w:p w:rsidR="008525F4" w:rsidRDefault="008525F4" w:rsidP="008525F4">
      <w:pPr>
        <w:pStyle w:val="p1"/>
        <w:rPr>
          <w:rStyle w:val="s1"/>
        </w:rPr>
      </w:pPr>
      <w:r>
        <w:rPr>
          <w:rStyle w:val="s1"/>
        </w:rPr>
        <w:t>7 December 2016</w:t>
      </w:r>
    </w:p>
    <w:p w:rsidR="006B2F86" w:rsidRPr="00E71FC3" w:rsidRDefault="008525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5F4" w:rsidRDefault="008525F4" w:rsidP="00E71FC3">
      <w:r>
        <w:separator/>
      </w:r>
    </w:p>
  </w:endnote>
  <w:endnote w:type="continuationSeparator" w:id="0">
    <w:p w:rsidR="008525F4" w:rsidRDefault="008525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5F4" w:rsidRDefault="008525F4" w:rsidP="00E71FC3">
      <w:r>
        <w:separator/>
      </w:r>
    </w:p>
  </w:footnote>
  <w:footnote w:type="continuationSeparator" w:id="0">
    <w:p w:rsidR="008525F4" w:rsidRDefault="008525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F4"/>
    <w:rsid w:val="001A7C09"/>
    <w:rsid w:val="00733BE7"/>
    <w:rsid w:val="008525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6595CB-9E62-4497-B617-F65776A1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525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8525F4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8525F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525F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2017-01-09T21:59:00Z</dcterms:created>
  <dcterms:modified xsi:type="dcterms:W3CDTF">2017-01-09T22:00:00Z</dcterms:modified>
</cp:coreProperties>
</file>