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8880D" w14:textId="77777777" w:rsidR="00CD397C" w:rsidRDefault="00CD397C" w:rsidP="00CD3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COKERELL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3FA8553B" w14:textId="77777777" w:rsidR="00CD397C" w:rsidRDefault="00CD397C" w:rsidP="00CD3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Childrey.</w:t>
      </w:r>
    </w:p>
    <w:p w14:paraId="37DA9199" w14:textId="77777777" w:rsidR="00CD397C" w:rsidRDefault="00CD397C" w:rsidP="00CD397C">
      <w:pPr>
        <w:pStyle w:val="NoSpacing"/>
        <w:rPr>
          <w:rFonts w:cs="Times New Roman"/>
          <w:szCs w:val="24"/>
        </w:rPr>
      </w:pPr>
    </w:p>
    <w:p w14:paraId="57107A44" w14:textId="77777777" w:rsidR="00CD397C" w:rsidRDefault="00CD397C" w:rsidP="00CD397C">
      <w:pPr>
        <w:pStyle w:val="NoSpacing"/>
        <w:rPr>
          <w:rFonts w:cs="Times New Roman"/>
          <w:szCs w:val="24"/>
        </w:rPr>
      </w:pPr>
    </w:p>
    <w:p w14:paraId="2E2F5AD2" w14:textId="77777777" w:rsidR="00CD397C" w:rsidRDefault="00CD397C" w:rsidP="00CD397C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69BBF524" w14:textId="77777777" w:rsidR="00CD397C" w:rsidRDefault="00CD397C" w:rsidP="00CD397C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6AB85186" w14:textId="77777777" w:rsidR="00CD397C" w:rsidRDefault="00CD397C" w:rsidP="00CD397C">
      <w:pPr>
        <w:pStyle w:val="NoSpacing"/>
      </w:pPr>
      <w:r>
        <w:tab/>
      </w:r>
      <w:r>
        <w:tab/>
        <w:t>and possessions and from others both great and small in Berkshire</w:t>
      </w:r>
    </w:p>
    <w:p w14:paraId="3C1C6DA7" w14:textId="77777777" w:rsidR="00CD397C" w:rsidRDefault="00CD397C" w:rsidP="00CD397C">
      <w:pPr>
        <w:pStyle w:val="NoSpacing"/>
      </w:pPr>
      <w:r>
        <w:tab/>
      </w:r>
      <w:r>
        <w:tab/>
        <w:t>the taxes of two whole fifteenths and tenths.</w:t>
      </w:r>
    </w:p>
    <w:p w14:paraId="29A76FB1" w14:textId="77777777" w:rsidR="00CD397C" w:rsidRDefault="00CD397C" w:rsidP="00CD397C">
      <w:pPr>
        <w:pStyle w:val="NoSpacing"/>
      </w:pPr>
      <w:r>
        <w:tab/>
      </w:r>
      <w:r>
        <w:tab/>
        <w:t>(C.F.R. 1413-22 p.87)</w:t>
      </w:r>
    </w:p>
    <w:p w14:paraId="1774B2D8" w14:textId="77777777" w:rsidR="00CD397C" w:rsidRDefault="00CD397C" w:rsidP="00CD397C">
      <w:pPr>
        <w:pStyle w:val="NoSpacing"/>
      </w:pPr>
    </w:p>
    <w:p w14:paraId="72FDBE44" w14:textId="77777777" w:rsidR="00CD397C" w:rsidRDefault="00CD397C" w:rsidP="00CD397C">
      <w:pPr>
        <w:pStyle w:val="NoSpacing"/>
      </w:pPr>
    </w:p>
    <w:p w14:paraId="0B792095" w14:textId="77777777" w:rsidR="00CD397C" w:rsidRDefault="00CD397C" w:rsidP="00CD397C">
      <w:pPr>
        <w:pStyle w:val="NoSpacing"/>
      </w:pPr>
      <w:r>
        <w:t>28 November 2024</w:t>
      </w:r>
    </w:p>
    <w:p w14:paraId="54428E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3CA25" w14:textId="77777777" w:rsidR="00CD397C" w:rsidRDefault="00CD397C" w:rsidP="009139A6">
      <w:r>
        <w:separator/>
      </w:r>
    </w:p>
  </w:endnote>
  <w:endnote w:type="continuationSeparator" w:id="0">
    <w:p w14:paraId="6278E1DC" w14:textId="77777777" w:rsidR="00CD397C" w:rsidRDefault="00CD39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85E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9D7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365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A9E07" w14:textId="77777777" w:rsidR="00CD397C" w:rsidRDefault="00CD397C" w:rsidP="009139A6">
      <w:r>
        <w:separator/>
      </w:r>
    </w:p>
  </w:footnote>
  <w:footnote w:type="continuationSeparator" w:id="0">
    <w:p w14:paraId="6EBFEDE3" w14:textId="77777777" w:rsidR="00CD397C" w:rsidRDefault="00CD39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CFD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653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481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7C"/>
    <w:rsid w:val="00030B3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D397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CFA35"/>
  <w15:chartTrackingRefBased/>
  <w15:docId w15:val="{9C08C95F-181C-445F-8766-D60C504BB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2024-11-28T10:40:00Z</dcterms:created>
  <dcterms:modified xsi:type="dcterms:W3CDTF">2024-11-28T10:41:00Z</dcterms:modified>
</cp:coreProperties>
</file>