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1CE5F" w14:textId="77777777" w:rsidR="004C6A67" w:rsidRDefault="004C6A67" w:rsidP="004C6A67">
      <w:pPr>
        <w:pStyle w:val="NoSpacing"/>
      </w:pPr>
      <w:r>
        <w:rPr>
          <w:u w:val="single"/>
        </w:rPr>
        <w:t>Thomas COKERELL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2FB6F558" w14:textId="77777777" w:rsidR="004C6A67" w:rsidRDefault="004C6A67" w:rsidP="004C6A67">
      <w:pPr>
        <w:pStyle w:val="NoSpacing"/>
      </w:pPr>
      <w:r>
        <w:t xml:space="preserve">of </w:t>
      </w:r>
      <w:proofErr w:type="spellStart"/>
      <w:r>
        <w:t>Chelrey</w:t>
      </w:r>
      <w:proofErr w:type="spellEnd"/>
      <w:r>
        <w:t>.</w:t>
      </w:r>
    </w:p>
    <w:p w14:paraId="18EEFADA" w14:textId="77777777" w:rsidR="004C6A67" w:rsidRDefault="004C6A67" w:rsidP="004C6A67">
      <w:pPr>
        <w:pStyle w:val="NoSpacing"/>
      </w:pPr>
    </w:p>
    <w:p w14:paraId="231A346B" w14:textId="77777777" w:rsidR="004C6A67" w:rsidRDefault="004C6A67" w:rsidP="004C6A67">
      <w:pPr>
        <w:pStyle w:val="NoSpacing"/>
      </w:pPr>
    </w:p>
    <w:p w14:paraId="3F59C1B1" w14:textId="77777777" w:rsidR="004C6A67" w:rsidRDefault="004C6A67" w:rsidP="004C6A67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1686E73" w14:textId="77777777" w:rsidR="004C6A67" w:rsidRDefault="004C6A67" w:rsidP="004C6A67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4E623919" w14:textId="77777777" w:rsidR="004C6A67" w:rsidRDefault="004C6A67" w:rsidP="004C6A67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29354FB9" w14:textId="77777777" w:rsidR="004C6A67" w:rsidRDefault="004C6A67" w:rsidP="004C6A67">
      <w:pPr>
        <w:pStyle w:val="NoSpacing"/>
      </w:pPr>
      <w:r>
        <w:tab/>
      </w:r>
      <w:r>
        <w:tab/>
        <w:t xml:space="preserve">small in Berkshire the taxes of a fifteenth and a tenth, payable at Martinmas, </w:t>
      </w:r>
    </w:p>
    <w:p w14:paraId="7D40254D" w14:textId="77777777" w:rsidR="004C6A67" w:rsidRDefault="004C6A67" w:rsidP="004C6A67">
      <w:pPr>
        <w:pStyle w:val="NoSpacing"/>
        <w:ind w:left="720" w:firstLine="720"/>
      </w:pPr>
      <w:r>
        <w:t xml:space="preserve">and a third of a fifteenth and a tenth due at Easter following.     </w:t>
      </w:r>
    </w:p>
    <w:p w14:paraId="20E3E48D" w14:textId="77777777" w:rsidR="004C6A67" w:rsidRDefault="004C6A67" w:rsidP="004C6A67">
      <w:pPr>
        <w:pStyle w:val="NoSpacing"/>
        <w:ind w:left="1440"/>
      </w:pPr>
      <w:r>
        <w:t>(C.F.R. 1430-37 p.65)</w:t>
      </w:r>
    </w:p>
    <w:p w14:paraId="61C3A626" w14:textId="77777777" w:rsidR="004C6A67" w:rsidRDefault="004C6A67" w:rsidP="004C6A67">
      <w:pPr>
        <w:pStyle w:val="NoSpacing"/>
      </w:pPr>
    </w:p>
    <w:p w14:paraId="29C9F119" w14:textId="77777777" w:rsidR="004C6A67" w:rsidRDefault="004C6A67" w:rsidP="004C6A67">
      <w:pPr>
        <w:pStyle w:val="NoSpacing"/>
      </w:pPr>
    </w:p>
    <w:p w14:paraId="43331822" w14:textId="77777777" w:rsidR="004C6A67" w:rsidRDefault="004C6A67" w:rsidP="004C6A67">
      <w:pPr>
        <w:pStyle w:val="NoSpacing"/>
      </w:pPr>
      <w:r>
        <w:t>27 September 2024</w:t>
      </w:r>
    </w:p>
    <w:p w14:paraId="796398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CD2734" w14:textId="77777777" w:rsidR="004C6A67" w:rsidRDefault="004C6A67" w:rsidP="009139A6">
      <w:r>
        <w:separator/>
      </w:r>
    </w:p>
  </w:endnote>
  <w:endnote w:type="continuationSeparator" w:id="0">
    <w:p w14:paraId="1406F1C7" w14:textId="77777777" w:rsidR="004C6A67" w:rsidRDefault="004C6A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D07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EFD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327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432F9" w14:textId="77777777" w:rsidR="004C6A67" w:rsidRDefault="004C6A67" w:rsidP="009139A6">
      <w:r>
        <w:separator/>
      </w:r>
    </w:p>
  </w:footnote>
  <w:footnote w:type="continuationSeparator" w:id="0">
    <w:p w14:paraId="653F20F7" w14:textId="77777777" w:rsidR="004C6A67" w:rsidRDefault="004C6A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189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6C7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8C7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67"/>
    <w:rsid w:val="000666E0"/>
    <w:rsid w:val="000F540B"/>
    <w:rsid w:val="002510B7"/>
    <w:rsid w:val="00270799"/>
    <w:rsid w:val="004C6A6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7B1AA"/>
  <w15:chartTrackingRefBased/>
  <w15:docId w15:val="{0EEF1B0E-EBC3-4731-811D-F4CD32D0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2024-09-28T20:10:00Z</dcterms:created>
  <dcterms:modified xsi:type="dcterms:W3CDTF">2024-09-28T20:10:00Z</dcterms:modified>
</cp:coreProperties>
</file>