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DA" w:rsidRDefault="00706EDA" w:rsidP="00706EDA">
      <w:pPr>
        <w:pStyle w:val="NoSpacing"/>
      </w:pPr>
      <w:r>
        <w:rPr>
          <w:u w:val="single"/>
        </w:rPr>
        <w:t>Thomas COKERELL</w:t>
      </w:r>
      <w:r>
        <w:t xml:space="preserve">     (fl.1415)</w:t>
      </w:r>
    </w:p>
    <w:p w:rsidR="00706EDA" w:rsidRDefault="00706EDA" w:rsidP="00706EDA">
      <w:pPr>
        <w:pStyle w:val="NoSpacing"/>
      </w:pPr>
      <w:r>
        <w:t>Archer.</w:t>
      </w:r>
    </w:p>
    <w:p w:rsidR="00706EDA" w:rsidRDefault="00706EDA" w:rsidP="00706EDA">
      <w:pPr>
        <w:pStyle w:val="NoSpacing"/>
      </w:pPr>
    </w:p>
    <w:p w:rsidR="00706EDA" w:rsidRDefault="00706EDA" w:rsidP="00706EDA">
      <w:pPr>
        <w:pStyle w:val="NoSpacing"/>
      </w:pPr>
    </w:p>
    <w:p w:rsidR="00706EDA" w:rsidRDefault="00706EDA" w:rsidP="00706EDA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706EDA" w:rsidRDefault="00706EDA" w:rsidP="00706EDA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06EDA" w:rsidRDefault="00706EDA" w:rsidP="00706EDA">
      <w:pPr>
        <w:pStyle w:val="NoSpacing"/>
      </w:pPr>
    </w:p>
    <w:p w:rsidR="00706EDA" w:rsidRDefault="00706EDA" w:rsidP="00706EDA">
      <w:pPr>
        <w:pStyle w:val="NoSpacing"/>
      </w:pPr>
    </w:p>
    <w:p w:rsidR="00706EDA" w:rsidRDefault="00706EDA" w:rsidP="00706EDA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EDA" w:rsidRDefault="00706EDA" w:rsidP="00920DE3">
      <w:pPr>
        <w:spacing w:after="0" w:line="240" w:lineRule="auto"/>
      </w:pPr>
      <w:r>
        <w:separator/>
      </w:r>
    </w:p>
  </w:endnote>
  <w:endnote w:type="continuationSeparator" w:id="0">
    <w:p w:rsidR="00706EDA" w:rsidRDefault="00706E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EDA" w:rsidRDefault="00706EDA" w:rsidP="00920DE3">
      <w:pPr>
        <w:spacing w:after="0" w:line="240" w:lineRule="auto"/>
      </w:pPr>
      <w:r>
        <w:separator/>
      </w:r>
    </w:p>
  </w:footnote>
  <w:footnote w:type="continuationSeparator" w:id="0">
    <w:p w:rsidR="00706EDA" w:rsidRDefault="00706E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DA"/>
    <w:rsid w:val="00120749"/>
    <w:rsid w:val="00624CAE"/>
    <w:rsid w:val="00706ED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ED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6ED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2015-07-02T18:49:00Z</dcterms:created>
  <dcterms:modified xsi:type="dcterms:W3CDTF">2015-07-02T18:49:00Z</dcterms:modified>
</cp:coreProperties>
</file>