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36C0C" w14:textId="77777777" w:rsidR="00B46EE6" w:rsidRDefault="00B46EE6" w:rsidP="00B46E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COKERELL</w:t>
      </w:r>
      <w:r>
        <w:rPr>
          <w:rFonts w:ascii="Times New Roman" w:hAnsi="Times New Roman" w:cs="Times New Roman"/>
          <w:sz w:val="24"/>
          <w:szCs w:val="24"/>
        </w:rPr>
        <w:t xml:space="preserve">       (fl.1407)</w:t>
      </w:r>
    </w:p>
    <w:p w14:paraId="7A250723" w14:textId="77777777" w:rsidR="00B46EE6" w:rsidRDefault="00B46EE6" w:rsidP="00B46EE6">
      <w:pPr>
        <w:rPr>
          <w:rFonts w:ascii="Times New Roman" w:hAnsi="Times New Roman" w:cs="Times New Roman"/>
          <w:sz w:val="24"/>
          <w:szCs w:val="24"/>
        </w:rPr>
      </w:pPr>
    </w:p>
    <w:p w14:paraId="798FC784" w14:textId="77777777" w:rsidR="00B46EE6" w:rsidRDefault="00B46EE6" w:rsidP="00B46EE6">
      <w:pPr>
        <w:rPr>
          <w:rFonts w:ascii="Times New Roman" w:hAnsi="Times New Roman" w:cs="Times New Roman"/>
          <w:sz w:val="24"/>
          <w:szCs w:val="24"/>
        </w:rPr>
      </w:pPr>
    </w:p>
    <w:p w14:paraId="1E3E7E9E" w14:textId="77777777" w:rsidR="007F11B8" w:rsidRDefault="007F11B8" w:rsidP="007F11B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May1405</w:t>
      </w:r>
      <w:r>
        <w:rPr>
          <w:rFonts w:ascii="Times New Roman" w:hAnsi="Times New Roman" w:cs="Times New Roman"/>
          <w:sz w:val="24"/>
          <w:szCs w:val="24"/>
        </w:rPr>
        <w:tab/>
        <w:t>He and Thomas Darnall(q.v.) were granted the subsidy and alnage of cloths</w:t>
      </w:r>
    </w:p>
    <w:p w14:paraId="1D81F91D" w14:textId="0D08EB58" w:rsidR="007F11B8" w:rsidRDefault="007F11B8" w:rsidP="007F11B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for sale in Oxfordshire and Berkshire.  (C.F.R. 1399-1405 p.277)</w:t>
      </w:r>
    </w:p>
    <w:p w14:paraId="1BE61242" w14:textId="77777777" w:rsidR="00B46EE6" w:rsidRDefault="00B46EE6" w:rsidP="00B46E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645738D4" w14:textId="77777777" w:rsidR="00B46EE6" w:rsidRDefault="00B46EE6" w:rsidP="00B46E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012C0878" w14:textId="77777777" w:rsidR="00B46EE6" w:rsidRDefault="00B46EE6" w:rsidP="00B46E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possessions and from others both great and small in Berkshire and also</w:t>
      </w:r>
    </w:p>
    <w:p w14:paraId="114D82D8" w14:textId="77777777" w:rsidR="00B46EE6" w:rsidRDefault="00B46EE6" w:rsidP="00B46EE6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ecclesiastical persons, taxes of the fifteenth and the tenth granted to the King at the last Parliament.</w:t>
      </w:r>
    </w:p>
    <w:p w14:paraId="65A14221" w14:textId="77777777" w:rsidR="00B46EE6" w:rsidRDefault="00B46EE6" w:rsidP="00B46EE6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p.93)</w:t>
      </w:r>
    </w:p>
    <w:p w14:paraId="7672D107" w14:textId="77777777" w:rsidR="00B46EE6" w:rsidRDefault="00B46EE6" w:rsidP="00B46EE6">
      <w:pPr>
        <w:rPr>
          <w:rFonts w:ascii="Times New Roman" w:hAnsi="Times New Roman" w:cs="Times New Roman"/>
          <w:sz w:val="24"/>
          <w:szCs w:val="24"/>
        </w:rPr>
      </w:pPr>
    </w:p>
    <w:p w14:paraId="2DC9E464" w14:textId="77777777" w:rsidR="00B46EE6" w:rsidRDefault="00B46EE6" w:rsidP="00B46EE6">
      <w:pPr>
        <w:rPr>
          <w:rFonts w:ascii="Times New Roman" w:hAnsi="Times New Roman" w:cs="Times New Roman"/>
          <w:sz w:val="24"/>
          <w:szCs w:val="24"/>
        </w:rPr>
      </w:pPr>
    </w:p>
    <w:p w14:paraId="354BAB11" w14:textId="77777777" w:rsidR="00B46EE6" w:rsidRDefault="00B46EE6" w:rsidP="00B46E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2021</w:t>
      </w:r>
    </w:p>
    <w:p w14:paraId="70B70C98" w14:textId="5EB0B09A" w:rsidR="007F11B8" w:rsidRDefault="007F11B8" w:rsidP="00B46E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April 2025</w:t>
      </w:r>
    </w:p>
    <w:p w14:paraId="3883343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9BEC5" w14:textId="77777777" w:rsidR="00B46EE6" w:rsidRDefault="00B46EE6" w:rsidP="009139A6">
      <w:r>
        <w:separator/>
      </w:r>
    </w:p>
  </w:endnote>
  <w:endnote w:type="continuationSeparator" w:id="0">
    <w:p w14:paraId="7E76D822" w14:textId="77777777" w:rsidR="00B46EE6" w:rsidRDefault="00B46E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B18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AE82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93F6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7C1EF" w14:textId="77777777" w:rsidR="00B46EE6" w:rsidRDefault="00B46EE6" w:rsidP="009139A6">
      <w:r>
        <w:separator/>
      </w:r>
    </w:p>
  </w:footnote>
  <w:footnote w:type="continuationSeparator" w:id="0">
    <w:p w14:paraId="7215F5AB" w14:textId="77777777" w:rsidR="00B46EE6" w:rsidRDefault="00B46E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FB4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2E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5544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EE6"/>
    <w:rsid w:val="000666E0"/>
    <w:rsid w:val="002510B7"/>
    <w:rsid w:val="005C130B"/>
    <w:rsid w:val="007349BA"/>
    <w:rsid w:val="007F11B8"/>
    <w:rsid w:val="00826F5C"/>
    <w:rsid w:val="009139A6"/>
    <w:rsid w:val="009448BB"/>
    <w:rsid w:val="00A3176C"/>
    <w:rsid w:val="00AE65F8"/>
    <w:rsid w:val="00B46EE6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38D8D"/>
  <w15:chartTrackingRefBased/>
  <w15:docId w15:val="{26E9DBC5-E988-4436-A546-17B893FB4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EE6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2022-07-21T10:34:00Z</dcterms:created>
  <dcterms:modified xsi:type="dcterms:W3CDTF">2025-04-04T08:00:00Z</dcterms:modified>
</cp:coreProperties>
</file>