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33D5" w:rsidRDefault="006D33D5" w:rsidP="006D33D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COKERELL</w:t>
      </w:r>
      <w:r>
        <w:rPr>
          <w:rFonts w:ascii="Times New Roman" w:hAnsi="Times New Roman" w:cs="Times New Roman"/>
          <w:sz w:val="24"/>
          <w:szCs w:val="24"/>
        </w:rPr>
        <w:t xml:space="preserve">      (b.ca.1362)</w:t>
      </w:r>
    </w:p>
    <w:p w:rsidR="006D33D5" w:rsidRDefault="006D33D5" w:rsidP="006D33D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D33D5" w:rsidRDefault="006D33D5" w:rsidP="006D33D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D33D5" w:rsidRDefault="006D33D5" w:rsidP="006D33D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Aug.1401</w:t>
      </w:r>
      <w:r>
        <w:rPr>
          <w:rFonts w:ascii="Times New Roman" w:hAnsi="Times New Roman" w:cs="Times New Roman"/>
          <w:sz w:val="24"/>
          <w:szCs w:val="24"/>
        </w:rPr>
        <w:tab/>
        <w:t>He was at Childrey Church, Berkshire, where he and Thomas Frankeley(q.v.)</w:t>
      </w:r>
    </w:p>
    <w:p w:rsidR="006D33D5" w:rsidRDefault="006D33D5" w:rsidP="006D33D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gave 10s 8d of issues to John Coventre, Receiver of the Sheriff of </w:t>
      </w:r>
    </w:p>
    <w:p w:rsidR="006D33D5" w:rsidRDefault="006D33D5" w:rsidP="006D33D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Berkshire. This took place on the same day that Sibyl Childrey(q.v.) was </w:t>
      </w:r>
    </w:p>
    <w:p w:rsidR="006D33D5" w:rsidRDefault="006D33D5" w:rsidP="006D33D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born and baptised.</w:t>
      </w:r>
    </w:p>
    <w:p w:rsidR="006D33D5" w:rsidRDefault="006D33D5" w:rsidP="006D33D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B44AF3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eCIPM 21-146)</w:t>
      </w:r>
    </w:p>
    <w:p w:rsidR="006D33D5" w:rsidRDefault="006D33D5" w:rsidP="006D33D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Apr.1418</w:t>
      </w:r>
      <w:r>
        <w:rPr>
          <w:rFonts w:ascii="Times New Roman" w:hAnsi="Times New Roman" w:cs="Times New Roman"/>
          <w:sz w:val="24"/>
          <w:szCs w:val="24"/>
        </w:rPr>
        <w:tab/>
        <w:t>He was present at the inquisition held in Grandpont, Berkshire, to prove</w:t>
      </w:r>
    </w:p>
    <w:p w:rsidR="006D33D5" w:rsidRDefault="006D33D5" w:rsidP="006D33D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 age of Sibyl Childrey(q.v.).  He remembered her birth for the above</w:t>
      </w:r>
    </w:p>
    <w:p w:rsidR="006D33D5" w:rsidRDefault="006D33D5" w:rsidP="006D33D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reason.  (ibid.)</w:t>
      </w:r>
    </w:p>
    <w:p w:rsidR="006D33D5" w:rsidRDefault="006D33D5" w:rsidP="006D33D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D33D5" w:rsidRDefault="006D33D5" w:rsidP="006D33D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D33D5" w:rsidRDefault="006D33D5" w:rsidP="006D33D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December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33D5" w:rsidRDefault="006D33D5" w:rsidP="00564E3C">
      <w:pPr>
        <w:spacing w:after="0" w:line="240" w:lineRule="auto"/>
      </w:pPr>
      <w:r>
        <w:separator/>
      </w:r>
    </w:p>
  </w:endnote>
  <w:endnote w:type="continuationSeparator" w:id="0">
    <w:p w:rsidR="006D33D5" w:rsidRDefault="006D33D5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6D33D5">
      <w:rPr>
        <w:rFonts w:ascii="Times New Roman" w:hAnsi="Times New Roman" w:cs="Times New Roman"/>
        <w:noProof/>
        <w:sz w:val="24"/>
        <w:szCs w:val="24"/>
      </w:rPr>
      <w:t>18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33D5" w:rsidRDefault="006D33D5" w:rsidP="00564E3C">
      <w:pPr>
        <w:spacing w:after="0" w:line="240" w:lineRule="auto"/>
      </w:pPr>
      <w:r>
        <w:separator/>
      </w:r>
    </w:p>
  </w:footnote>
  <w:footnote w:type="continuationSeparator" w:id="0">
    <w:p w:rsidR="006D33D5" w:rsidRDefault="006D33D5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3D5"/>
    <w:rsid w:val="00372DC6"/>
    <w:rsid w:val="00564E3C"/>
    <w:rsid w:val="0064591D"/>
    <w:rsid w:val="006D33D5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4780CD8-A925-43A9-92F1-B5DEA0937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6D33D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2015-12-18T22:24:00Z</dcterms:created>
  <dcterms:modified xsi:type="dcterms:W3CDTF">2015-12-18T22:24:00Z</dcterms:modified>
</cp:coreProperties>
</file>