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4DE88" w14:textId="77777777" w:rsidR="00FA0BD6" w:rsidRDefault="00FA0BD6" w:rsidP="00FA0B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COKERELL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32D9CAD8" w14:textId="77777777" w:rsidR="00FA0BD6" w:rsidRDefault="00FA0BD6" w:rsidP="00FA0B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Buxsale</w:t>
      </w:r>
      <w:proofErr w:type="spellEnd"/>
      <w:r>
        <w:rPr>
          <w:rFonts w:cs="Times New Roman"/>
          <w:szCs w:val="24"/>
        </w:rPr>
        <w:t>, Suffolk. Gentleman.</w:t>
      </w:r>
    </w:p>
    <w:p w14:paraId="6847863A" w14:textId="77777777" w:rsidR="00FA0BD6" w:rsidRDefault="00FA0BD6" w:rsidP="00FA0BD6">
      <w:pPr>
        <w:pStyle w:val="NoSpacing"/>
        <w:rPr>
          <w:rFonts w:cs="Times New Roman"/>
          <w:szCs w:val="24"/>
        </w:rPr>
      </w:pPr>
    </w:p>
    <w:p w14:paraId="1AF54889" w14:textId="77777777" w:rsidR="00FA0BD6" w:rsidRDefault="00FA0BD6" w:rsidP="00FA0BD6">
      <w:pPr>
        <w:pStyle w:val="NoSpacing"/>
        <w:rPr>
          <w:rFonts w:cs="Times New Roman"/>
          <w:szCs w:val="24"/>
        </w:rPr>
      </w:pPr>
    </w:p>
    <w:p w14:paraId="4EEC6950" w14:textId="77777777" w:rsidR="00FA0BD6" w:rsidRDefault="00FA0BD6" w:rsidP="00FA0B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John Kyrre of Ipswich(q.v.) brought a plaint of debt against him and</w:t>
      </w:r>
    </w:p>
    <w:p w14:paraId="5E910F15" w14:textId="77777777" w:rsidR="00FA0BD6" w:rsidRDefault="00FA0BD6" w:rsidP="00FA0B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Renet</w:t>
      </w:r>
      <w:proofErr w:type="spellEnd"/>
      <w:r>
        <w:rPr>
          <w:rFonts w:cs="Times New Roman"/>
          <w:szCs w:val="24"/>
        </w:rPr>
        <w:t xml:space="preserve"> of Earl’s Soham(q.v.).</w:t>
      </w:r>
    </w:p>
    <w:p w14:paraId="7DFC7D7B" w14:textId="77777777" w:rsidR="00FA0BD6" w:rsidRDefault="00FA0BD6" w:rsidP="00FA0B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E6D09">
          <w:rPr>
            <w:rStyle w:val="Hyperlink"/>
            <w:rFonts w:cs="Times New Roman"/>
            <w:szCs w:val="24"/>
          </w:rPr>
          <w:t>https://waalt.uh.edu/index.php/CP40/892</w:t>
        </w:r>
      </w:hyperlink>
      <w:r>
        <w:rPr>
          <w:rFonts w:cs="Times New Roman"/>
          <w:szCs w:val="24"/>
        </w:rPr>
        <w:t xml:space="preserve"> )</w:t>
      </w:r>
    </w:p>
    <w:p w14:paraId="5A66C441" w14:textId="77777777" w:rsidR="00FA0BD6" w:rsidRDefault="00FA0BD6" w:rsidP="00FA0BD6">
      <w:pPr>
        <w:pStyle w:val="NoSpacing"/>
        <w:rPr>
          <w:rFonts w:cs="Times New Roman"/>
          <w:szCs w:val="24"/>
        </w:rPr>
      </w:pPr>
    </w:p>
    <w:p w14:paraId="3383D319" w14:textId="77777777" w:rsidR="00FA0BD6" w:rsidRDefault="00FA0BD6" w:rsidP="00FA0BD6">
      <w:pPr>
        <w:pStyle w:val="NoSpacing"/>
        <w:rPr>
          <w:rFonts w:cs="Times New Roman"/>
          <w:szCs w:val="24"/>
        </w:rPr>
      </w:pPr>
    </w:p>
    <w:p w14:paraId="6346259F" w14:textId="77777777" w:rsidR="00FA0BD6" w:rsidRDefault="00FA0BD6" w:rsidP="00FA0B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September 2024</w:t>
      </w:r>
    </w:p>
    <w:p w14:paraId="3275AC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47F75" w14:textId="77777777" w:rsidR="00FA0BD6" w:rsidRDefault="00FA0BD6" w:rsidP="009139A6">
      <w:r>
        <w:separator/>
      </w:r>
    </w:p>
  </w:endnote>
  <w:endnote w:type="continuationSeparator" w:id="0">
    <w:p w14:paraId="07CF7B0D" w14:textId="77777777" w:rsidR="00FA0BD6" w:rsidRDefault="00FA0B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85D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6C5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138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F8D39" w14:textId="77777777" w:rsidR="00FA0BD6" w:rsidRDefault="00FA0BD6" w:rsidP="009139A6">
      <w:r>
        <w:separator/>
      </w:r>
    </w:p>
  </w:footnote>
  <w:footnote w:type="continuationSeparator" w:id="0">
    <w:p w14:paraId="32FCBFFE" w14:textId="77777777" w:rsidR="00FA0BD6" w:rsidRDefault="00FA0B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639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F0A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E3B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D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67A5"/>
    <w:rsid w:val="00E61DA6"/>
    <w:rsid w:val="00EB3209"/>
    <w:rsid w:val="00F41096"/>
    <w:rsid w:val="00F5287F"/>
    <w:rsid w:val="00FA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32FB2"/>
  <w15:chartTrackingRefBased/>
  <w15:docId w15:val="{36E08EF6-4C29-4C1F-B3C6-7B693728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A0B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2024-09-05T14:48:00Z</dcterms:created>
  <dcterms:modified xsi:type="dcterms:W3CDTF">2024-09-05T14:49:00Z</dcterms:modified>
</cp:coreProperties>
</file>