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2D666" w14:textId="77777777" w:rsidR="00156F6B" w:rsidRDefault="00156F6B" w:rsidP="00156F6B">
      <w:pPr>
        <w:pStyle w:val="NoSpacing"/>
        <w:rPr>
          <w:color w:val="333333"/>
          <w:shd w:val="clear" w:color="auto" w:fill="FFFFFF"/>
        </w:rPr>
      </w:pPr>
      <w:r>
        <w:rPr>
          <w:u w:val="single"/>
        </w:rPr>
        <w:t>John COKERELL</w:t>
      </w:r>
      <w:r>
        <w:t xml:space="preserve">       </w:t>
      </w:r>
      <w:r>
        <w:rPr>
          <w:color w:val="333333"/>
          <w:shd w:val="clear" w:color="auto" w:fill="FFFFFF"/>
        </w:rPr>
        <w:t>(fl.1438-52)</w:t>
      </w:r>
    </w:p>
    <w:p w14:paraId="2B87DA60" w14:textId="77777777" w:rsidR="00156F6B" w:rsidRDefault="00156F6B" w:rsidP="00156F6B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Rector of </w:t>
      </w:r>
      <w:proofErr w:type="spellStart"/>
      <w:r>
        <w:rPr>
          <w:color w:val="333333"/>
          <w:shd w:val="clear" w:color="auto" w:fill="FFFFFF"/>
        </w:rPr>
        <w:t>St.Mary’s</w:t>
      </w:r>
      <w:proofErr w:type="spellEnd"/>
      <w:r>
        <w:rPr>
          <w:color w:val="333333"/>
          <w:shd w:val="clear" w:color="auto" w:fill="FFFFFF"/>
        </w:rPr>
        <w:t xml:space="preserve"> Church, West Winch, Norfolk.</w:t>
      </w:r>
    </w:p>
    <w:p w14:paraId="15D16E1E" w14:textId="77777777" w:rsidR="00156F6B" w:rsidRDefault="00156F6B" w:rsidP="00156F6B">
      <w:pPr>
        <w:pStyle w:val="NoSpacing"/>
        <w:rPr>
          <w:color w:val="333333"/>
          <w:shd w:val="clear" w:color="auto" w:fill="FFFFFF"/>
        </w:rPr>
      </w:pPr>
    </w:p>
    <w:p w14:paraId="1E7A3530" w14:textId="77777777" w:rsidR="00156F6B" w:rsidRDefault="00156F6B" w:rsidP="00156F6B">
      <w:pPr>
        <w:pStyle w:val="NoSpacing"/>
        <w:rPr>
          <w:color w:val="333333"/>
          <w:shd w:val="clear" w:color="auto" w:fill="FFFFFF"/>
        </w:rPr>
      </w:pPr>
    </w:p>
    <w:p w14:paraId="5157466E" w14:textId="77777777" w:rsidR="00156F6B" w:rsidRDefault="00156F6B" w:rsidP="00156F6B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1438</w:t>
      </w:r>
      <w:r>
        <w:rPr>
          <w:color w:val="333333"/>
          <w:shd w:val="clear" w:color="auto" w:fill="FFFFFF"/>
        </w:rPr>
        <w:tab/>
        <w:t>He became Rector.</w:t>
      </w:r>
    </w:p>
    <w:p w14:paraId="1C35DB8E" w14:textId="77777777" w:rsidR="00156F6B" w:rsidRDefault="00156F6B" w:rsidP="00156F6B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West Winch',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155-157.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http://www.british-history.ac.uk/topographical-hist-norfolk/vol9/pp155-157 [accessed 5 July 2019].</w:t>
      </w:r>
      <w:r>
        <w:rPr>
          <w:color w:val="333333"/>
          <w:shd w:val="clear" w:color="auto" w:fill="FFFFFF"/>
        </w:rPr>
        <w:t xml:space="preserve"> )</w:t>
      </w:r>
    </w:p>
    <w:p w14:paraId="59349826" w14:textId="77777777" w:rsidR="00156F6B" w:rsidRDefault="00156F6B" w:rsidP="00156F6B">
      <w:pPr>
        <w:pStyle w:val="NoSpacing"/>
      </w:pPr>
    </w:p>
    <w:p w14:paraId="51BDC12C" w14:textId="77777777" w:rsidR="00156F6B" w:rsidRDefault="00156F6B" w:rsidP="00156F6B">
      <w:pPr>
        <w:pStyle w:val="NoSpacing"/>
      </w:pPr>
    </w:p>
    <w:p w14:paraId="77A886E1" w14:textId="77777777" w:rsidR="00156F6B" w:rsidRDefault="00156F6B" w:rsidP="00156F6B">
      <w:pPr>
        <w:pStyle w:val="NoSpacing"/>
      </w:pPr>
      <w:r>
        <w:t>5 July 2019</w:t>
      </w:r>
    </w:p>
    <w:p w14:paraId="32BC337E" w14:textId="77777777" w:rsidR="006B2F86" w:rsidRPr="00E71FC3" w:rsidRDefault="00156F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BF03F" w14:textId="77777777" w:rsidR="00156F6B" w:rsidRDefault="00156F6B" w:rsidP="00E71FC3">
      <w:pPr>
        <w:spacing w:after="0" w:line="240" w:lineRule="auto"/>
      </w:pPr>
      <w:r>
        <w:separator/>
      </w:r>
    </w:p>
  </w:endnote>
  <w:endnote w:type="continuationSeparator" w:id="0">
    <w:p w14:paraId="681EF915" w14:textId="77777777" w:rsidR="00156F6B" w:rsidRDefault="00156F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D2F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03353" w14:textId="77777777" w:rsidR="00156F6B" w:rsidRDefault="00156F6B" w:rsidP="00E71FC3">
      <w:pPr>
        <w:spacing w:after="0" w:line="240" w:lineRule="auto"/>
      </w:pPr>
      <w:r>
        <w:separator/>
      </w:r>
    </w:p>
  </w:footnote>
  <w:footnote w:type="continuationSeparator" w:id="0">
    <w:p w14:paraId="48CD6199" w14:textId="77777777" w:rsidR="00156F6B" w:rsidRDefault="00156F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6B"/>
    <w:rsid w:val="00156F6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01EAE"/>
  <w15:chartTrackingRefBased/>
  <w15:docId w15:val="{45C31014-F18D-43C9-B50F-1C9C1F7E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156F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2019-07-10T20:13:00Z</dcterms:created>
  <dcterms:modified xsi:type="dcterms:W3CDTF">2019-07-10T20:15:00Z</dcterms:modified>
</cp:coreProperties>
</file>