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C3F698" w14:textId="77777777" w:rsidR="00B600F7" w:rsidRDefault="00B600F7" w:rsidP="00B600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COKERELL</w:t>
      </w:r>
      <w:r>
        <w:rPr>
          <w:rFonts w:ascii="Times New Roman" w:hAnsi="Times New Roman" w:cs="Times New Roman"/>
        </w:rPr>
        <w:t xml:space="preserve">        (fl.1483)</w:t>
      </w:r>
    </w:p>
    <w:p w14:paraId="2AD80E6B" w14:textId="77777777" w:rsidR="00B600F7" w:rsidRDefault="00B600F7" w:rsidP="00B600F7">
      <w:pPr>
        <w:rPr>
          <w:rFonts w:ascii="Times New Roman" w:hAnsi="Times New Roman" w:cs="Times New Roman"/>
        </w:rPr>
      </w:pPr>
    </w:p>
    <w:p w14:paraId="3DADF99C" w14:textId="77777777" w:rsidR="00B600F7" w:rsidRDefault="00B600F7" w:rsidP="00B600F7">
      <w:pPr>
        <w:rPr>
          <w:rFonts w:ascii="Times New Roman" w:hAnsi="Times New Roman" w:cs="Times New Roman"/>
        </w:rPr>
      </w:pPr>
    </w:p>
    <w:p w14:paraId="564DAE3C" w14:textId="77777777" w:rsidR="00B600F7" w:rsidRDefault="00B600F7" w:rsidP="00B600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Robert Clerk(q.v.) and John </w:t>
      </w:r>
      <w:proofErr w:type="spellStart"/>
      <w:r>
        <w:rPr>
          <w:rFonts w:ascii="Times New Roman" w:hAnsi="Times New Roman" w:cs="Times New Roman"/>
        </w:rPr>
        <w:t>Hyntlysham</w:t>
      </w:r>
      <w:proofErr w:type="spellEnd"/>
      <w:r>
        <w:rPr>
          <w:rFonts w:ascii="Times New Roman" w:hAnsi="Times New Roman" w:cs="Times New Roman"/>
        </w:rPr>
        <w:t>(q.v.),</w:t>
      </w:r>
    </w:p>
    <w:p w14:paraId="7D222875" w14:textId="77777777" w:rsidR="00B600F7" w:rsidRDefault="00B600F7" w:rsidP="00B600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both of Bures </w:t>
      </w:r>
      <w:proofErr w:type="spellStart"/>
      <w:r>
        <w:rPr>
          <w:rFonts w:ascii="Times New Roman" w:hAnsi="Times New Roman" w:cs="Times New Roman"/>
        </w:rPr>
        <w:t>St.Mary</w:t>
      </w:r>
      <w:proofErr w:type="spellEnd"/>
      <w:r>
        <w:rPr>
          <w:rFonts w:ascii="Times New Roman" w:hAnsi="Times New Roman" w:cs="Times New Roman"/>
        </w:rPr>
        <w:t>, Suffolk(q.v.).</w:t>
      </w:r>
    </w:p>
    <w:p w14:paraId="22770997" w14:textId="77777777" w:rsidR="00B600F7" w:rsidRDefault="00B600F7" w:rsidP="00B600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BB7ADB6" w14:textId="77777777" w:rsidR="00B600F7" w:rsidRDefault="00B600F7" w:rsidP="00B600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Harre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Buxhall</w:t>
      </w:r>
      <w:proofErr w:type="spellEnd"/>
      <w:r>
        <w:rPr>
          <w:rFonts w:ascii="Times New Roman" w:hAnsi="Times New Roman" w:cs="Times New Roman"/>
        </w:rPr>
        <w:t>, Suffolk(q.v.).</w:t>
      </w:r>
    </w:p>
    <w:p w14:paraId="6090005F" w14:textId="77777777" w:rsidR="00B600F7" w:rsidRDefault="00B600F7" w:rsidP="00B600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0F6B33E0" w14:textId="77777777" w:rsidR="00B600F7" w:rsidRDefault="00B600F7" w:rsidP="00B600F7">
      <w:pPr>
        <w:rPr>
          <w:rFonts w:ascii="Times New Roman" w:hAnsi="Times New Roman" w:cs="Times New Roman"/>
        </w:rPr>
      </w:pPr>
    </w:p>
    <w:p w14:paraId="1EB1D96A" w14:textId="77777777" w:rsidR="00B600F7" w:rsidRDefault="00B600F7" w:rsidP="00B600F7">
      <w:pPr>
        <w:rPr>
          <w:rFonts w:ascii="Times New Roman" w:hAnsi="Times New Roman" w:cs="Times New Roman"/>
        </w:rPr>
      </w:pPr>
    </w:p>
    <w:p w14:paraId="27EE8476" w14:textId="77777777" w:rsidR="00B600F7" w:rsidRDefault="00B600F7" w:rsidP="00B600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July 2019</w:t>
      </w:r>
    </w:p>
    <w:p w14:paraId="26F2EBE0" w14:textId="77777777" w:rsidR="006B2F86" w:rsidRPr="00E71FC3" w:rsidRDefault="00B600F7" w:rsidP="00E71FC3">
      <w:pPr>
        <w:pStyle w:val="NoSpacing"/>
      </w:pPr>
      <w:bookmarkStart w:id="0" w:name="_GoBack"/>
      <w:bookmarkEnd w:id="0"/>
    </w:p>
    <w:sectPr w:rsidR="006B2F86" w:rsidRPr="00E71FC3" w:rsidSect="00B600F7">
      <w:footerReference w:type="default" r:id="rId6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1ACCC" w14:textId="77777777" w:rsidR="00B600F7" w:rsidRDefault="00B600F7" w:rsidP="00E71FC3">
      <w:r>
        <w:separator/>
      </w:r>
    </w:p>
  </w:endnote>
  <w:endnote w:type="continuationSeparator" w:id="0">
    <w:p w14:paraId="0D210E02" w14:textId="77777777" w:rsidR="00B600F7" w:rsidRDefault="00B600F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FFE1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4FB143" w14:textId="77777777" w:rsidR="00B600F7" w:rsidRDefault="00B600F7" w:rsidP="00E71FC3">
      <w:r>
        <w:separator/>
      </w:r>
    </w:p>
  </w:footnote>
  <w:footnote w:type="continuationSeparator" w:id="0">
    <w:p w14:paraId="4EEF6BA7" w14:textId="77777777" w:rsidR="00B600F7" w:rsidRDefault="00B600F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0F7"/>
    <w:rsid w:val="001A7C09"/>
    <w:rsid w:val="00577BD5"/>
    <w:rsid w:val="00656CBA"/>
    <w:rsid w:val="006A1F77"/>
    <w:rsid w:val="00733BE7"/>
    <w:rsid w:val="00AB52E8"/>
    <w:rsid w:val="00B16D3F"/>
    <w:rsid w:val="00B600F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F328F"/>
  <w15:chartTrackingRefBased/>
  <w15:docId w15:val="{D3A486AB-5710-4A3E-B2A4-B1E29C8D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0F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2019-08-09T19:26:00Z</dcterms:created>
  <dcterms:modified xsi:type="dcterms:W3CDTF">2019-08-09T19:27:00Z</dcterms:modified>
</cp:coreProperties>
</file>