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AF05D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COKERAM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fl.1508)</w:t>
      </w:r>
    </w:p>
    <w:p w14:paraId="2B040337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53FC303E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</w:p>
    <w:p w14:paraId="0CD39D82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</w:p>
    <w:p w14:paraId="2D4E35AE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May1508</w:t>
      </w:r>
      <w:r>
        <w:rPr>
          <w:rFonts w:cs="Times New Roman"/>
          <w:szCs w:val="24"/>
        </w:rPr>
        <w:tab/>
        <w:t>He made his Will.</w:t>
      </w:r>
    </w:p>
    <w:p w14:paraId="2C6E298E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193D0228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</w:p>
    <w:p w14:paraId="54887CA4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</w:p>
    <w:p w14:paraId="13227DB1" w14:textId="77777777" w:rsidR="007D75C2" w:rsidRDefault="007D75C2" w:rsidP="007D75C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August 2022</w:t>
      </w:r>
    </w:p>
    <w:p w14:paraId="5BBB3E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E2230" w14:textId="77777777" w:rsidR="007D75C2" w:rsidRDefault="007D75C2" w:rsidP="009139A6">
      <w:r>
        <w:separator/>
      </w:r>
    </w:p>
  </w:endnote>
  <w:endnote w:type="continuationSeparator" w:id="0">
    <w:p w14:paraId="1170FBE1" w14:textId="77777777" w:rsidR="007D75C2" w:rsidRDefault="007D75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C4B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CA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0ED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F8DC5" w14:textId="77777777" w:rsidR="007D75C2" w:rsidRDefault="007D75C2" w:rsidP="009139A6">
      <w:r>
        <w:separator/>
      </w:r>
    </w:p>
  </w:footnote>
  <w:footnote w:type="continuationSeparator" w:id="0">
    <w:p w14:paraId="0D88C1A8" w14:textId="77777777" w:rsidR="007D75C2" w:rsidRDefault="007D75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04A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BEB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4F5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C2"/>
    <w:rsid w:val="000666E0"/>
    <w:rsid w:val="002510B7"/>
    <w:rsid w:val="005C130B"/>
    <w:rsid w:val="007D75C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27FFA"/>
  <w15:chartTrackingRefBased/>
  <w15:docId w15:val="{B78D538E-9533-4892-ADF0-09F8D17E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75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2022-12-20T20:32:00Z</dcterms:created>
  <dcterms:modified xsi:type="dcterms:W3CDTF">2022-12-20T20:33:00Z</dcterms:modified>
</cp:coreProperties>
</file>