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35FDF" w14:textId="77777777" w:rsidR="001B3B37" w:rsidRDefault="001B3B37" w:rsidP="001B3B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COKERAM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111A58A" w14:textId="77777777" w:rsidR="001B3B37" w:rsidRDefault="001B3B37" w:rsidP="001B3B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D08431A" w14:textId="77777777" w:rsidR="001B3B37" w:rsidRDefault="001B3B37" w:rsidP="001B3B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02F71D" w14:textId="77777777" w:rsidR="001B3B37" w:rsidRDefault="001B3B37" w:rsidP="001B3B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CF017E" w14:textId="77777777" w:rsidR="001B3B37" w:rsidRDefault="001B3B37" w:rsidP="001B3B37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25791ACA" w14:textId="77777777" w:rsidR="001B3B37" w:rsidRDefault="001B3B37" w:rsidP="001B3B3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2056CF5" w14:textId="77777777" w:rsidR="001B3B37" w:rsidRDefault="001B3B37" w:rsidP="001B3B3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531C7FA" w14:textId="77777777" w:rsidR="001B3B37" w:rsidRDefault="001B3B37" w:rsidP="001B3B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D1748C" w14:textId="77777777" w:rsidR="001B3B37" w:rsidRDefault="001B3B37" w:rsidP="001B3B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70F793" w14:textId="77777777" w:rsidR="001B3B37" w:rsidRDefault="001B3B37" w:rsidP="001B3B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2022</w:t>
      </w:r>
    </w:p>
    <w:p w14:paraId="7011C2F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8BACF" w14:textId="77777777" w:rsidR="001B3B37" w:rsidRDefault="001B3B37" w:rsidP="009139A6">
      <w:r>
        <w:separator/>
      </w:r>
    </w:p>
  </w:endnote>
  <w:endnote w:type="continuationSeparator" w:id="0">
    <w:p w14:paraId="01B60F82" w14:textId="77777777" w:rsidR="001B3B37" w:rsidRDefault="001B3B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023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9248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D1F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1F2AB" w14:textId="77777777" w:rsidR="001B3B37" w:rsidRDefault="001B3B37" w:rsidP="009139A6">
      <w:r>
        <w:separator/>
      </w:r>
    </w:p>
  </w:footnote>
  <w:footnote w:type="continuationSeparator" w:id="0">
    <w:p w14:paraId="4DC63220" w14:textId="77777777" w:rsidR="001B3B37" w:rsidRDefault="001B3B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975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8F9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CF4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B37"/>
    <w:rsid w:val="000666E0"/>
    <w:rsid w:val="001B3B3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E3078"/>
  <w15:chartTrackingRefBased/>
  <w15:docId w15:val="{24DBCF75-C66F-43EC-B0AE-FB9570A5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2022-07-19T18:47:00Z</dcterms:created>
  <dcterms:modified xsi:type="dcterms:W3CDTF">2022-07-19T18:47:00Z</dcterms:modified>
</cp:coreProperties>
</file>