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C7D" w:rsidRDefault="00893C7D" w:rsidP="0089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93C7D" w:rsidRDefault="00893C7D" w:rsidP="00893C7D">
      <w:pPr>
        <w:rPr>
          <w:rFonts w:ascii="Times New Roman" w:hAnsi="Times New Roman" w:cs="Times New Roman"/>
        </w:rPr>
      </w:pPr>
    </w:p>
    <w:p w:rsidR="00893C7D" w:rsidRDefault="00893C7D" w:rsidP="00893C7D">
      <w:pPr>
        <w:rPr>
          <w:rFonts w:ascii="Times New Roman" w:hAnsi="Times New Roman" w:cs="Times New Roman"/>
        </w:rPr>
      </w:pPr>
    </w:p>
    <w:p w:rsidR="00893C7D" w:rsidRDefault="00893C7D" w:rsidP="0089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waste against Ralph Coker(q.v.).</w:t>
      </w:r>
    </w:p>
    <w:p w:rsidR="00893C7D" w:rsidRDefault="00893C7D" w:rsidP="0089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93C7D" w:rsidRDefault="00893C7D" w:rsidP="00893C7D">
      <w:pPr>
        <w:rPr>
          <w:rFonts w:ascii="Times New Roman" w:hAnsi="Times New Roman" w:cs="Times New Roman"/>
        </w:rPr>
      </w:pPr>
    </w:p>
    <w:p w:rsidR="00893C7D" w:rsidRDefault="00893C7D" w:rsidP="00893C7D">
      <w:pPr>
        <w:rPr>
          <w:rFonts w:ascii="Times New Roman" w:hAnsi="Times New Roman" w:cs="Times New Roman"/>
        </w:rPr>
      </w:pPr>
    </w:p>
    <w:p w:rsidR="00893C7D" w:rsidRDefault="00893C7D" w:rsidP="0089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2017</w:t>
      </w:r>
    </w:p>
    <w:p w:rsidR="006B2F86" w:rsidRPr="00E71FC3" w:rsidRDefault="00893C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C7D" w:rsidRDefault="00893C7D" w:rsidP="00E71FC3">
      <w:r>
        <w:separator/>
      </w:r>
    </w:p>
  </w:endnote>
  <w:endnote w:type="continuationSeparator" w:id="0">
    <w:p w:rsidR="00893C7D" w:rsidRDefault="00893C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C7D" w:rsidRDefault="00893C7D" w:rsidP="00E71FC3">
      <w:r>
        <w:separator/>
      </w:r>
    </w:p>
  </w:footnote>
  <w:footnote w:type="continuationSeparator" w:id="0">
    <w:p w:rsidR="00893C7D" w:rsidRDefault="00893C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C7D"/>
    <w:rsid w:val="001A7C09"/>
    <w:rsid w:val="00577BD5"/>
    <w:rsid w:val="00656CBA"/>
    <w:rsid w:val="006A1F77"/>
    <w:rsid w:val="00733BE7"/>
    <w:rsid w:val="00893C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46267-2A5C-4A9C-87D5-0B006410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C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2017-07-10T20:17:00Z</dcterms:created>
  <dcterms:modified xsi:type="dcterms:W3CDTF">2017-07-10T20:17:00Z</dcterms:modified>
</cp:coreProperties>
</file>