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8F1F9" w14:textId="77777777" w:rsidR="00456FA1" w:rsidRDefault="00456FA1" w:rsidP="0045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d.ca.1489)</w:t>
      </w:r>
    </w:p>
    <w:p w14:paraId="41E7BE90" w14:textId="77777777" w:rsidR="00456FA1" w:rsidRDefault="00456FA1" w:rsidP="00456FA1">
      <w:pPr>
        <w:pStyle w:val="NoSpacing"/>
        <w:rPr>
          <w:rFonts w:cs="Times New Roman"/>
          <w:szCs w:val="24"/>
        </w:rPr>
      </w:pPr>
    </w:p>
    <w:p w14:paraId="728683BC" w14:textId="77777777" w:rsidR="00456FA1" w:rsidRDefault="00456FA1" w:rsidP="00456FA1">
      <w:pPr>
        <w:pStyle w:val="NoSpacing"/>
        <w:rPr>
          <w:rFonts w:cs="Times New Roman"/>
          <w:szCs w:val="24"/>
        </w:rPr>
      </w:pPr>
    </w:p>
    <w:p w14:paraId="2D78B2F1" w14:textId="77777777" w:rsidR="00456FA1" w:rsidRDefault="00456FA1" w:rsidP="0045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Jan.1489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to the Escheator of Somerset and Dorset.</w:t>
      </w:r>
    </w:p>
    <w:p w14:paraId="0A7593E8" w14:textId="77777777" w:rsidR="00456FA1" w:rsidRDefault="00456FA1" w:rsidP="0045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p.87)</w:t>
      </w:r>
    </w:p>
    <w:p w14:paraId="5BB7E247" w14:textId="77777777" w:rsidR="00456FA1" w:rsidRDefault="00456FA1" w:rsidP="00456FA1">
      <w:pPr>
        <w:pStyle w:val="NoSpacing"/>
        <w:rPr>
          <w:rFonts w:cs="Times New Roman"/>
          <w:szCs w:val="24"/>
        </w:rPr>
      </w:pPr>
    </w:p>
    <w:p w14:paraId="3870A412" w14:textId="77777777" w:rsidR="00456FA1" w:rsidRDefault="00456FA1" w:rsidP="00456FA1">
      <w:pPr>
        <w:pStyle w:val="NoSpacing"/>
        <w:rPr>
          <w:rFonts w:cs="Times New Roman"/>
          <w:szCs w:val="24"/>
        </w:rPr>
      </w:pPr>
    </w:p>
    <w:p w14:paraId="54531E0E" w14:textId="77777777" w:rsidR="00456FA1" w:rsidRDefault="00456FA1" w:rsidP="0045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2024</w:t>
      </w:r>
    </w:p>
    <w:p w14:paraId="07B31A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27926" w14:textId="77777777" w:rsidR="00456FA1" w:rsidRDefault="00456FA1" w:rsidP="009139A6">
      <w:r>
        <w:separator/>
      </w:r>
    </w:p>
  </w:endnote>
  <w:endnote w:type="continuationSeparator" w:id="0">
    <w:p w14:paraId="731C8A0F" w14:textId="77777777" w:rsidR="00456FA1" w:rsidRDefault="00456F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227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A0A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65E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149C1" w14:textId="77777777" w:rsidR="00456FA1" w:rsidRDefault="00456FA1" w:rsidP="009139A6">
      <w:r>
        <w:separator/>
      </w:r>
    </w:p>
  </w:footnote>
  <w:footnote w:type="continuationSeparator" w:id="0">
    <w:p w14:paraId="65C27D37" w14:textId="77777777" w:rsidR="00456FA1" w:rsidRDefault="00456F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974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579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14C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A1"/>
    <w:rsid w:val="000666E0"/>
    <w:rsid w:val="002510B7"/>
    <w:rsid w:val="00270799"/>
    <w:rsid w:val="00456FA1"/>
    <w:rsid w:val="005C130B"/>
    <w:rsid w:val="007F388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D3A1D"/>
  <w15:chartTrackingRefBased/>
  <w15:docId w15:val="{4969835D-0613-4DB2-82D0-DD784B62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2024-09-15T18:01:00Z</dcterms:created>
  <dcterms:modified xsi:type="dcterms:W3CDTF">2024-09-15T18:01:00Z</dcterms:modified>
</cp:coreProperties>
</file>