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869E4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COKER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699339C6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Broad Street, Kent. Butcher.</w:t>
      </w:r>
    </w:p>
    <w:p w14:paraId="501C5B23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</w:p>
    <w:p w14:paraId="6AE1315E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</w:p>
    <w:p w14:paraId="5C2FD351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William Petyt(q.v.) brought a plaint of debt against him, Thomas Lake of</w:t>
      </w:r>
    </w:p>
    <w:p w14:paraId="31CAA11E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Broad Street(q.v.) and Richard </w:t>
      </w:r>
      <w:proofErr w:type="spellStart"/>
      <w:r>
        <w:rPr>
          <w:rFonts w:cs="Times New Roman"/>
          <w:szCs w:val="24"/>
          <w:lang w:val="en-GB"/>
        </w:rPr>
        <w:t>atte</w:t>
      </w:r>
      <w:proofErr w:type="spellEnd"/>
      <w:r>
        <w:rPr>
          <w:rFonts w:cs="Times New Roman"/>
          <w:szCs w:val="24"/>
          <w:lang w:val="en-GB"/>
        </w:rPr>
        <w:t xml:space="preserve"> Ware of “Scotty </w:t>
      </w:r>
      <w:proofErr w:type="spellStart"/>
      <w:proofErr w:type="gramStart"/>
      <w:r>
        <w:rPr>
          <w:rFonts w:cs="Times New Roman"/>
          <w:szCs w:val="24"/>
          <w:lang w:val="en-GB"/>
        </w:rPr>
        <w:t>Shakholt</w:t>
      </w:r>
      <w:proofErr w:type="spellEnd"/>
      <w:r>
        <w:rPr>
          <w:rFonts w:cs="Times New Roman"/>
          <w:szCs w:val="24"/>
          <w:lang w:val="en-GB"/>
        </w:rPr>
        <w:t>”(</w:t>
      </w:r>
      <w:proofErr w:type="gramEnd"/>
      <w:r>
        <w:rPr>
          <w:rFonts w:cs="Times New Roman"/>
          <w:szCs w:val="24"/>
          <w:lang w:val="en-GB"/>
        </w:rPr>
        <w:t>q.v.).</w:t>
      </w:r>
    </w:p>
    <w:p w14:paraId="4593DBCE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54645ADB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</w:p>
    <w:p w14:paraId="28FE686A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</w:p>
    <w:p w14:paraId="42F870B7" w14:textId="77777777" w:rsidR="007409D0" w:rsidRDefault="007409D0" w:rsidP="007409D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January 2024</w:t>
      </w:r>
    </w:p>
    <w:p w14:paraId="27E89F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9FAF6" w14:textId="77777777" w:rsidR="007409D0" w:rsidRDefault="007409D0" w:rsidP="009139A6">
      <w:r>
        <w:separator/>
      </w:r>
    </w:p>
  </w:endnote>
  <w:endnote w:type="continuationSeparator" w:id="0">
    <w:p w14:paraId="72BD1E39" w14:textId="77777777" w:rsidR="007409D0" w:rsidRDefault="007409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8D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220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EC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3DB0E" w14:textId="77777777" w:rsidR="007409D0" w:rsidRDefault="007409D0" w:rsidP="009139A6">
      <w:r>
        <w:separator/>
      </w:r>
    </w:p>
  </w:footnote>
  <w:footnote w:type="continuationSeparator" w:id="0">
    <w:p w14:paraId="789A689F" w14:textId="77777777" w:rsidR="007409D0" w:rsidRDefault="007409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B0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53B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8C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D0"/>
    <w:rsid w:val="000666E0"/>
    <w:rsid w:val="002510B7"/>
    <w:rsid w:val="005C130B"/>
    <w:rsid w:val="007409D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14CCF"/>
  <w15:chartTrackingRefBased/>
  <w15:docId w15:val="{518471BD-493F-4514-8052-89A82F00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09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2024-01-19T09:01:00Z</dcterms:created>
  <dcterms:modified xsi:type="dcterms:W3CDTF">2024-01-19T09:01:00Z</dcterms:modified>
</cp:coreProperties>
</file>