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D8BC3" w14:textId="196AB0D2" w:rsidR="00B5625E" w:rsidRDefault="00B5625E" w:rsidP="00B562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Ralph COKER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 (fl.1483</w:t>
      </w:r>
      <w:r w:rsidR="00BD5E6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AA7749B" w14:textId="77777777" w:rsidR="00B5625E" w:rsidRDefault="00B5625E" w:rsidP="00B562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Blandford Forum, Dorset. Gentleman.</w:t>
      </w:r>
    </w:p>
    <w:p w14:paraId="35314410" w14:textId="77777777" w:rsidR="00B5625E" w:rsidRDefault="00B5625E" w:rsidP="00B562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E0CE6EA" w14:textId="77777777" w:rsidR="00B5625E" w:rsidRDefault="00B5625E" w:rsidP="00B562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0037554" w14:textId="77777777" w:rsidR="00B5625E" w:rsidRDefault="00B5625E" w:rsidP="00B562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More(q.v.) brought a plaint of debt against him.</w:t>
      </w:r>
    </w:p>
    <w:p w14:paraId="6FB8D494" w14:textId="77777777" w:rsidR="00B5625E" w:rsidRDefault="00B5625E" w:rsidP="00B562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0C03365" w14:textId="77777777" w:rsidR="00B5625E" w:rsidRDefault="00B5625E" w:rsidP="00B562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8806676" w14:textId="77777777" w:rsidR="00B5625E" w:rsidRDefault="00B5625E" w:rsidP="00B562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0E77C42" w14:textId="77777777" w:rsidR="00B5625E" w:rsidRDefault="00B5625E" w:rsidP="00B562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February 2022</w:t>
      </w:r>
    </w:p>
    <w:p w14:paraId="4DA636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0ADF7" w14:textId="77777777" w:rsidR="00B5625E" w:rsidRDefault="00B5625E" w:rsidP="009139A6">
      <w:r>
        <w:separator/>
      </w:r>
    </w:p>
  </w:endnote>
  <w:endnote w:type="continuationSeparator" w:id="0">
    <w:p w14:paraId="2EDBC73B" w14:textId="77777777" w:rsidR="00B5625E" w:rsidRDefault="00B562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54F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7AFD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7F3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36A8F" w14:textId="77777777" w:rsidR="00B5625E" w:rsidRDefault="00B5625E" w:rsidP="009139A6">
      <w:r>
        <w:separator/>
      </w:r>
    </w:p>
  </w:footnote>
  <w:footnote w:type="continuationSeparator" w:id="0">
    <w:p w14:paraId="6F8CEE9B" w14:textId="77777777" w:rsidR="00B5625E" w:rsidRDefault="00B562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144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D59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3C5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5E"/>
    <w:rsid w:val="000666E0"/>
    <w:rsid w:val="002510B7"/>
    <w:rsid w:val="005C130B"/>
    <w:rsid w:val="00826F5C"/>
    <w:rsid w:val="009139A6"/>
    <w:rsid w:val="009448BB"/>
    <w:rsid w:val="00A3176C"/>
    <w:rsid w:val="00AE65F8"/>
    <w:rsid w:val="00B5625E"/>
    <w:rsid w:val="00BA00AB"/>
    <w:rsid w:val="00BD5E6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0C313"/>
  <w15:chartTrackingRefBased/>
  <w15:docId w15:val="{36312E78-849F-4DAC-AC40-35433956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562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2022-03-22T19:50:00Z</dcterms:created>
  <dcterms:modified xsi:type="dcterms:W3CDTF">2022-03-22T19:50:00Z</dcterms:modified>
</cp:coreProperties>
</file>