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0A54" w:rsidRDefault="00300A54" w:rsidP="00300A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Ralph COKER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300A54" w:rsidRDefault="00300A54" w:rsidP="00300A54">
      <w:pPr>
        <w:rPr>
          <w:rFonts w:ascii="Times New Roman" w:hAnsi="Times New Roman" w:cs="Times New Roman"/>
        </w:rPr>
      </w:pPr>
    </w:p>
    <w:p w:rsidR="00300A54" w:rsidRDefault="00300A54" w:rsidP="00300A54">
      <w:pPr>
        <w:rPr>
          <w:rFonts w:ascii="Times New Roman" w:hAnsi="Times New Roman" w:cs="Times New Roman"/>
        </w:rPr>
      </w:pPr>
    </w:p>
    <w:p w:rsidR="00300A54" w:rsidRDefault="00300A54" w:rsidP="00300A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Thomas Coker brought a plaint of waste against him.</w:t>
      </w:r>
    </w:p>
    <w:p w:rsidR="00300A54" w:rsidRDefault="00300A54" w:rsidP="00300A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300A54" w:rsidRDefault="00300A54" w:rsidP="00300A54">
      <w:pPr>
        <w:rPr>
          <w:rFonts w:ascii="Times New Roman" w:hAnsi="Times New Roman" w:cs="Times New Roman"/>
        </w:rPr>
      </w:pPr>
    </w:p>
    <w:p w:rsidR="00300A54" w:rsidRDefault="00300A54" w:rsidP="00300A54">
      <w:pPr>
        <w:rPr>
          <w:rFonts w:ascii="Times New Roman" w:hAnsi="Times New Roman" w:cs="Times New Roman"/>
        </w:rPr>
      </w:pPr>
    </w:p>
    <w:p w:rsidR="00300A54" w:rsidRDefault="00300A54" w:rsidP="00300A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July 2017</w:t>
      </w:r>
    </w:p>
    <w:p w:rsidR="006B2F86" w:rsidRPr="00E71FC3" w:rsidRDefault="00300A5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0A54" w:rsidRDefault="00300A54" w:rsidP="00E71FC3">
      <w:r>
        <w:separator/>
      </w:r>
    </w:p>
  </w:endnote>
  <w:endnote w:type="continuationSeparator" w:id="0">
    <w:p w:rsidR="00300A54" w:rsidRDefault="00300A5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0A54" w:rsidRDefault="00300A54" w:rsidP="00E71FC3">
      <w:r>
        <w:separator/>
      </w:r>
    </w:p>
  </w:footnote>
  <w:footnote w:type="continuationSeparator" w:id="0">
    <w:p w:rsidR="00300A54" w:rsidRDefault="00300A5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A54"/>
    <w:rsid w:val="001A7C09"/>
    <w:rsid w:val="00300A5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97CA95-FE7D-4FBB-8AF3-82A31C405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00A5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2017-07-10T20:17:00Z</dcterms:created>
  <dcterms:modified xsi:type="dcterms:W3CDTF">2017-07-10T20:18:00Z</dcterms:modified>
</cp:coreProperties>
</file>