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6BA4E" w14:textId="15D839A5" w:rsidR="00BA00AB" w:rsidRDefault="00EF3AB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Michaela COKER</w:t>
      </w:r>
      <w:r>
        <w:rPr>
          <w:rFonts w:cs="Times New Roman"/>
          <w:szCs w:val="24"/>
        </w:rPr>
        <w:t xml:space="preserve">       (d.ca.1424)</w:t>
      </w:r>
    </w:p>
    <w:p w14:paraId="54BA802E" w14:textId="13D73A2F" w:rsidR="00EF3AB3" w:rsidRDefault="00EF3AB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1E003207" w14:textId="77777777" w:rsidR="00EF3AB3" w:rsidRDefault="00EF3AB3" w:rsidP="009139A6">
      <w:pPr>
        <w:pStyle w:val="NoSpacing"/>
        <w:rPr>
          <w:rFonts w:cs="Times New Roman"/>
          <w:szCs w:val="24"/>
        </w:rPr>
      </w:pPr>
    </w:p>
    <w:p w14:paraId="7DD0CEA0" w14:textId="77777777" w:rsidR="00EF3AB3" w:rsidRDefault="00EF3AB3" w:rsidP="009139A6">
      <w:pPr>
        <w:pStyle w:val="NoSpacing"/>
        <w:rPr>
          <w:rFonts w:cs="Times New Roman"/>
          <w:szCs w:val="24"/>
        </w:rPr>
      </w:pPr>
    </w:p>
    <w:p w14:paraId="19D0FFA4" w14:textId="47364CB6" w:rsidR="00EF3AB3" w:rsidRDefault="00EF3AB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Robert.    (C.F.R. 1422-30 p.82)</w:t>
      </w:r>
    </w:p>
    <w:p w14:paraId="2178738A" w14:textId="77777777" w:rsidR="00EF3AB3" w:rsidRDefault="00EF3AB3" w:rsidP="009139A6">
      <w:pPr>
        <w:pStyle w:val="NoSpacing"/>
        <w:rPr>
          <w:rFonts w:cs="Times New Roman"/>
          <w:szCs w:val="24"/>
        </w:rPr>
      </w:pPr>
    </w:p>
    <w:p w14:paraId="6F4E55DF" w14:textId="77777777" w:rsidR="00EF3AB3" w:rsidRDefault="00EF3AB3" w:rsidP="009139A6">
      <w:pPr>
        <w:pStyle w:val="NoSpacing"/>
        <w:rPr>
          <w:rFonts w:cs="Times New Roman"/>
          <w:szCs w:val="24"/>
        </w:rPr>
      </w:pPr>
    </w:p>
    <w:p w14:paraId="01553FE8" w14:textId="7C2B457B" w:rsidR="00EF3AB3" w:rsidRDefault="00EF3AB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Sep.1424</w:t>
      </w:r>
      <w:r>
        <w:rPr>
          <w:rFonts w:cs="Times New Roman"/>
          <w:szCs w:val="24"/>
        </w:rPr>
        <w:tab/>
        <w:t>Writ of diem clausit extremum to the Escheator of Somerset and Dorset.</w:t>
      </w:r>
    </w:p>
    <w:p w14:paraId="08991315" w14:textId="518893E7" w:rsidR="00EF3AB3" w:rsidRDefault="00EF3AB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104FA210" w14:textId="77777777" w:rsidR="00EF3AB3" w:rsidRDefault="00EF3AB3" w:rsidP="009139A6">
      <w:pPr>
        <w:pStyle w:val="NoSpacing"/>
        <w:rPr>
          <w:rFonts w:cs="Times New Roman"/>
          <w:szCs w:val="24"/>
        </w:rPr>
      </w:pPr>
    </w:p>
    <w:p w14:paraId="229E4440" w14:textId="77777777" w:rsidR="00EF3AB3" w:rsidRDefault="00EF3AB3" w:rsidP="009139A6">
      <w:pPr>
        <w:pStyle w:val="NoSpacing"/>
        <w:rPr>
          <w:rFonts w:cs="Times New Roman"/>
          <w:szCs w:val="24"/>
        </w:rPr>
      </w:pPr>
    </w:p>
    <w:p w14:paraId="04B7AB9B" w14:textId="2316B15B" w:rsidR="00EF3AB3" w:rsidRPr="00EF3AB3" w:rsidRDefault="00EF3AB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January 2024</w:t>
      </w:r>
    </w:p>
    <w:sectPr w:rsidR="00EF3AB3" w:rsidRPr="00EF3A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3B712" w14:textId="77777777" w:rsidR="00EF3AB3" w:rsidRDefault="00EF3AB3" w:rsidP="009139A6">
      <w:r>
        <w:separator/>
      </w:r>
    </w:p>
  </w:endnote>
  <w:endnote w:type="continuationSeparator" w:id="0">
    <w:p w14:paraId="7E1EE5E8" w14:textId="77777777" w:rsidR="00EF3AB3" w:rsidRDefault="00EF3A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510F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1A71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5EF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3BC04" w14:textId="77777777" w:rsidR="00EF3AB3" w:rsidRDefault="00EF3AB3" w:rsidP="009139A6">
      <w:r>
        <w:separator/>
      </w:r>
    </w:p>
  </w:footnote>
  <w:footnote w:type="continuationSeparator" w:id="0">
    <w:p w14:paraId="671BB038" w14:textId="77777777" w:rsidR="00EF3AB3" w:rsidRDefault="00EF3A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8E8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227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295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AB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F3AB3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CC4DD"/>
  <w15:chartTrackingRefBased/>
  <w15:docId w15:val="{4ADBF925-D698-49A4-AF6A-892582E9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2024-01-01T20:56:00Z</dcterms:created>
  <dcterms:modified xsi:type="dcterms:W3CDTF">2024-01-01T21:00:00Z</dcterms:modified>
</cp:coreProperties>
</file>