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78380" w14:textId="77777777" w:rsidR="00F20B2A" w:rsidRDefault="00F20B2A" w:rsidP="00F20B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COKER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780CA687" w14:textId="77777777" w:rsidR="00F20B2A" w:rsidRDefault="00F20B2A" w:rsidP="00F20B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Sherbourne.</w:t>
      </w:r>
    </w:p>
    <w:p w14:paraId="185D91DD" w14:textId="77777777" w:rsidR="00F20B2A" w:rsidRDefault="00F20B2A" w:rsidP="00F20B2A">
      <w:pPr>
        <w:rPr>
          <w:rFonts w:ascii="Times New Roman" w:hAnsi="Times New Roman" w:cs="Times New Roman"/>
          <w:sz w:val="24"/>
          <w:szCs w:val="24"/>
        </w:rPr>
      </w:pPr>
    </w:p>
    <w:p w14:paraId="58B198D6" w14:textId="77777777" w:rsidR="00F20B2A" w:rsidRDefault="00F20B2A" w:rsidP="00F20B2A">
      <w:pPr>
        <w:rPr>
          <w:rFonts w:ascii="Times New Roman" w:hAnsi="Times New Roman" w:cs="Times New Roman"/>
          <w:sz w:val="24"/>
          <w:szCs w:val="24"/>
        </w:rPr>
      </w:pPr>
    </w:p>
    <w:p w14:paraId="30412382" w14:textId="77777777" w:rsidR="00F20B2A" w:rsidRDefault="00F20B2A" w:rsidP="00F20B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4DFBFCEE" w14:textId="77777777" w:rsidR="00F20B2A" w:rsidRDefault="00F20B2A" w:rsidP="00F20B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572313F8" w14:textId="77777777" w:rsidR="00F20B2A" w:rsidRDefault="00F20B2A" w:rsidP="00F20B2A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possessions and from others both great and small in Dorset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77C2054E" w14:textId="77777777" w:rsidR="00F20B2A" w:rsidRDefault="00F20B2A" w:rsidP="00F20B2A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p.93)</w:t>
      </w:r>
    </w:p>
    <w:p w14:paraId="695276F9" w14:textId="77777777" w:rsidR="00F20B2A" w:rsidRDefault="00F20B2A" w:rsidP="00F20B2A">
      <w:pPr>
        <w:rPr>
          <w:rFonts w:ascii="Times New Roman" w:hAnsi="Times New Roman" w:cs="Times New Roman"/>
          <w:sz w:val="24"/>
          <w:szCs w:val="24"/>
        </w:rPr>
      </w:pPr>
    </w:p>
    <w:p w14:paraId="1BAB0F31" w14:textId="77777777" w:rsidR="00F20B2A" w:rsidRDefault="00F20B2A" w:rsidP="00F20B2A">
      <w:pPr>
        <w:rPr>
          <w:rFonts w:ascii="Times New Roman" w:hAnsi="Times New Roman" w:cs="Times New Roman"/>
          <w:sz w:val="24"/>
          <w:szCs w:val="24"/>
        </w:rPr>
      </w:pPr>
    </w:p>
    <w:p w14:paraId="0C729163" w14:textId="77777777" w:rsidR="00F20B2A" w:rsidRDefault="00F20B2A" w:rsidP="00F20B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November 2021</w:t>
      </w:r>
    </w:p>
    <w:p w14:paraId="6991228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B184B" w14:textId="77777777" w:rsidR="00F20B2A" w:rsidRDefault="00F20B2A" w:rsidP="009139A6">
      <w:r>
        <w:separator/>
      </w:r>
    </w:p>
  </w:endnote>
  <w:endnote w:type="continuationSeparator" w:id="0">
    <w:p w14:paraId="2B88B217" w14:textId="77777777" w:rsidR="00F20B2A" w:rsidRDefault="00F20B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786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BB93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2BE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5CEAF" w14:textId="77777777" w:rsidR="00F20B2A" w:rsidRDefault="00F20B2A" w:rsidP="009139A6">
      <w:r>
        <w:separator/>
      </w:r>
    </w:p>
  </w:footnote>
  <w:footnote w:type="continuationSeparator" w:id="0">
    <w:p w14:paraId="0E2C1C16" w14:textId="77777777" w:rsidR="00F20B2A" w:rsidRDefault="00F20B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004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1F4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7C5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2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20B2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03568"/>
  <w15:chartTrackingRefBased/>
  <w15:docId w15:val="{358F52D5-C85D-44FB-90E3-EE90BF885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B2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2022-07-21T20:35:00Z</dcterms:created>
  <dcterms:modified xsi:type="dcterms:W3CDTF">2022-07-21T20:36:00Z</dcterms:modified>
</cp:coreProperties>
</file>