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166" w:rsidRDefault="00806166" w:rsidP="00806166">
      <w:pPr>
        <w:pStyle w:val="NoSpacing"/>
      </w:pPr>
      <w:r>
        <w:rPr>
          <w:u w:val="single"/>
        </w:rPr>
        <w:t>John COKER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806166" w:rsidRDefault="00806166" w:rsidP="00806166">
      <w:pPr>
        <w:pStyle w:val="NoSpacing"/>
      </w:pPr>
    </w:p>
    <w:p w:rsidR="00806166" w:rsidRDefault="00806166" w:rsidP="00806166">
      <w:pPr>
        <w:pStyle w:val="NoSpacing"/>
      </w:pPr>
    </w:p>
    <w:p w:rsidR="00806166" w:rsidRDefault="00806166" w:rsidP="00806166">
      <w:pPr>
        <w:pStyle w:val="NoSpacing"/>
      </w:pPr>
      <w:r>
        <w:t>21 Jan.1438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Dorchester,</w:t>
      </w:r>
    </w:p>
    <w:p w:rsidR="00806166" w:rsidRDefault="00806166" w:rsidP="00806166">
      <w:pPr>
        <w:pStyle w:val="NoSpacing"/>
      </w:pPr>
      <w:r>
        <w:tab/>
      </w:r>
      <w:r>
        <w:tab/>
        <w:t>Dorset, into lands of the late Sir Edmund de Mortimer(q.v.).</w:t>
      </w:r>
    </w:p>
    <w:p w:rsidR="00806166" w:rsidRDefault="00806166" w:rsidP="0080616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25-29)</w:t>
      </w:r>
    </w:p>
    <w:p w:rsidR="00806166" w:rsidRDefault="00806166" w:rsidP="00806166">
      <w:pPr>
        <w:pStyle w:val="NoSpacing"/>
      </w:pPr>
    </w:p>
    <w:p w:rsidR="00806166" w:rsidRDefault="00806166" w:rsidP="00806166">
      <w:pPr>
        <w:pStyle w:val="NoSpacing"/>
      </w:pPr>
    </w:p>
    <w:p w:rsidR="00806166" w:rsidRDefault="00806166" w:rsidP="00806166">
      <w:pPr>
        <w:pStyle w:val="NoSpacing"/>
      </w:pPr>
      <w:r>
        <w:t>16 September 2017</w:t>
      </w:r>
    </w:p>
    <w:p w:rsidR="006B2F86" w:rsidRPr="00806166" w:rsidRDefault="00806166" w:rsidP="00E71FC3">
      <w:pPr>
        <w:pStyle w:val="NoSpacing"/>
      </w:pPr>
      <w:bookmarkStart w:id="0" w:name="_GoBack"/>
      <w:bookmarkEnd w:id="0"/>
    </w:p>
    <w:sectPr w:rsidR="006B2F86" w:rsidRPr="008061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6166" w:rsidRDefault="00806166" w:rsidP="00E71FC3">
      <w:pPr>
        <w:spacing w:after="0" w:line="240" w:lineRule="auto"/>
      </w:pPr>
      <w:r>
        <w:separator/>
      </w:r>
    </w:p>
  </w:endnote>
  <w:endnote w:type="continuationSeparator" w:id="0">
    <w:p w:rsidR="00806166" w:rsidRDefault="008061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6166" w:rsidRDefault="00806166" w:rsidP="00E71FC3">
      <w:pPr>
        <w:spacing w:after="0" w:line="240" w:lineRule="auto"/>
      </w:pPr>
      <w:r>
        <w:separator/>
      </w:r>
    </w:p>
  </w:footnote>
  <w:footnote w:type="continuationSeparator" w:id="0">
    <w:p w:rsidR="00806166" w:rsidRDefault="008061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66"/>
    <w:rsid w:val="001A7C09"/>
    <w:rsid w:val="00577BD5"/>
    <w:rsid w:val="00656CBA"/>
    <w:rsid w:val="006A1F77"/>
    <w:rsid w:val="00733BE7"/>
    <w:rsid w:val="008061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9078"/>
  <w15:chartTrackingRefBased/>
  <w15:docId w15:val="{49755F5D-943B-41F1-A95C-D293E602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2017-09-16T19:34:00Z</dcterms:created>
  <dcterms:modified xsi:type="dcterms:W3CDTF">2017-09-16T19:35:00Z</dcterms:modified>
</cp:coreProperties>
</file>