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991DC" w14:textId="77777777" w:rsidR="00A05B50" w:rsidRDefault="00A05B50" w:rsidP="00A05B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4ACD9AEF" w14:textId="77777777" w:rsidR="00A05B50" w:rsidRDefault="00A05B50" w:rsidP="00A05B50">
      <w:pPr>
        <w:pStyle w:val="NoSpacing"/>
        <w:rPr>
          <w:rFonts w:cs="Times New Roman"/>
          <w:szCs w:val="24"/>
        </w:rPr>
      </w:pPr>
    </w:p>
    <w:p w14:paraId="4CBD9FF6" w14:textId="77777777" w:rsidR="00A05B50" w:rsidRDefault="00A05B50" w:rsidP="00A05B50">
      <w:pPr>
        <w:pStyle w:val="NoSpacing"/>
        <w:rPr>
          <w:rFonts w:cs="Times New Roman"/>
          <w:szCs w:val="24"/>
        </w:rPr>
      </w:pPr>
    </w:p>
    <w:p w14:paraId="21AE71BE" w14:textId="77777777" w:rsidR="00A05B50" w:rsidRDefault="00A05B50" w:rsidP="00A05B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devenerunt</w:t>
      </w:r>
      <w:proofErr w:type="spellEnd"/>
      <w:r>
        <w:rPr>
          <w:rFonts w:cs="Times New Roman"/>
          <w:szCs w:val="24"/>
        </w:rPr>
        <w:t xml:space="preserve"> held in Shaftesbury, Dorset,</w:t>
      </w:r>
    </w:p>
    <w:p w14:paraId="3C4E438A" w14:textId="77777777" w:rsidR="00A05B50" w:rsidRDefault="00A05B50" w:rsidP="00A05B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Humphrey </w:t>
      </w:r>
      <w:proofErr w:type="spellStart"/>
      <w:r>
        <w:rPr>
          <w:rFonts w:cs="Times New Roman"/>
          <w:szCs w:val="24"/>
        </w:rPr>
        <w:t>FitzAlan</w:t>
      </w:r>
      <w:proofErr w:type="spellEnd"/>
      <w:r>
        <w:rPr>
          <w:rFonts w:cs="Times New Roman"/>
          <w:szCs w:val="24"/>
        </w:rPr>
        <w:t>(q.v.).</w:t>
      </w:r>
    </w:p>
    <w:p w14:paraId="2181E3D8" w14:textId="77777777" w:rsidR="00A05B50" w:rsidRDefault="00A05B50" w:rsidP="00A05B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30982">
          <w:rPr>
            <w:rStyle w:val="Hyperlink"/>
            <w:rFonts w:cs="Times New Roman"/>
            <w:szCs w:val="24"/>
          </w:rPr>
          <w:t>https://inquisitionspostmortem.ac.uk/view/inquisition/25-088/93</w:t>
        </w:r>
      </w:hyperlink>
      <w:r>
        <w:rPr>
          <w:rFonts w:cs="Times New Roman"/>
          <w:szCs w:val="24"/>
        </w:rPr>
        <w:t xml:space="preserve"> )</w:t>
      </w:r>
    </w:p>
    <w:p w14:paraId="0F0E9FBA" w14:textId="77777777" w:rsidR="00A05B50" w:rsidRDefault="00A05B50" w:rsidP="00A05B50">
      <w:pPr>
        <w:pStyle w:val="NoSpacing"/>
        <w:rPr>
          <w:rFonts w:cs="Times New Roman"/>
          <w:szCs w:val="24"/>
        </w:rPr>
      </w:pPr>
    </w:p>
    <w:p w14:paraId="3F125645" w14:textId="77777777" w:rsidR="00A05B50" w:rsidRDefault="00A05B50" w:rsidP="00A05B50">
      <w:pPr>
        <w:pStyle w:val="NoSpacing"/>
        <w:rPr>
          <w:rFonts w:cs="Times New Roman"/>
          <w:szCs w:val="24"/>
        </w:rPr>
      </w:pPr>
    </w:p>
    <w:p w14:paraId="3D847BA5" w14:textId="77777777" w:rsidR="00A05B50" w:rsidRDefault="00A05B50" w:rsidP="00A05B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2023</w:t>
      </w:r>
    </w:p>
    <w:p w14:paraId="3B1D4A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AB03A" w14:textId="77777777" w:rsidR="00A05B50" w:rsidRDefault="00A05B50" w:rsidP="009139A6">
      <w:r>
        <w:separator/>
      </w:r>
    </w:p>
  </w:endnote>
  <w:endnote w:type="continuationSeparator" w:id="0">
    <w:p w14:paraId="2C034A62" w14:textId="77777777" w:rsidR="00A05B50" w:rsidRDefault="00A05B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475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EAD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91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F3BD4" w14:textId="77777777" w:rsidR="00A05B50" w:rsidRDefault="00A05B50" w:rsidP="009139A6">
      <w:r>
        <w:separator/>
      </w:r>
    </w:p>
  </w:footnote>
  <w:footnote w:type="continuationSeparator" w:id="0">
    <w:p w14:paraId="7CD56AE6" w14:textId="77777777" w:rsidR="00A05B50" w:rsidRDefault="00A05B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AE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24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867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50"/>
    <w:rsid w:val="000666E0"/>
    <w:rsid w:val="002510B7"/>
    <w:rsid w:val="005C130B"/>
    <w:rsid w:val="00826F5C"/>
    <w:rsid w:val="009139A6"/>
    <w:rsid w:val="009448BB"/>
    <w:rsid w:val="00947624"/>
    <w:rsid w:val="00A05B50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E0DA4"/>
  <w15:chartTrackingRefBased/>
  <w15:docId w15:val="{BD25339F-B44E-4AAE-8A97-E45013DD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05B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088/9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2023-07-28T14:56:00Z</dcterms:created>
  <dcterms:modified xsi:type="dcterms:W3CDTF">2023-07-28T14:56:00Z</dcterms:modified>
</cp:coreProperties>
</file>