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0DC69" w14:textId="64883AD2" w:rsidR="00BA00AB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59456F37" w14:textId="57C88485" w:rsidR="00B2450E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0BF9A" w14:textId="46135641" w:rsidR="00B2450E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0D73F" w14:textId="218ED04A" w:rsidR="00B2450E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Shaftesbury, Dorset,</w:t>
      </w:r>
    </w:p>
    <w:p w14:paraId="7ED96E23" w14:textId="55652467" w:rsidR="00B2450E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43259E3" w14:textId="6C0D77D1" w:rsidR="00B2450E" w:rsidRDefault="00B2450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5D4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F55D48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="00F55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D4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F55D48">
        <w:rPr>
          <w:rFonts w:ascii="Times New Roman" w:hAnsi="Times New Roman" w:cs="Times New Roman"/>
          <w:sz w:val="24"/>
          <w:szCs w:val="24"/>
        </w:rPr>
        <w:t xml:space="preserve"> 25-93)</w:t>
      </w:r>
    </w:p>
    <w:p w14:paraId="5BBA8F86" w14:textId="1F20F899" w:rsidR="00F55D48" w:rsidRDefault="00F55D4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DD528" w14:textId="151735A0" w:rsidR="00F55D48" w:rsidRDefault="00F55D4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7109A7" w14:textId="20DFE3B5" w:rsidR="00F55D48" w:rsidRPr="00B2450E" w:rsidRDefault="00F55D4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sectPr w:rsidR="00F55D48" w:rsidRPr="00B245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AC47A" w14:textId="77777777" w:rsidR="00B2450E" w:rsidRDefault="00B2450E" w:rsidP="009139A6">
      <w:r>
        <w:separator/>
      </w:r>
    </w:p>
  </w:endnote>
  <w:endnote w:type="continuationSeparator" w:id="0">
    <w:p w14:paraId="737E1BBC" w14:textId="77777777" w:rsidR="00B2450E" w:rsidRDefault="00B245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06E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1DA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FF8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47360" w14:textId="77777777" w:rsidR="00B2450E" w:rsidRDefault="00B2450E" w:rsidP="009139A6">
      <w:r>
        <w:separator/>
      </w:r>
    </w:p>
  </w:footnote>
  <w:footnote w:type="continuationSeparator" w:id="0">
    <w:p w14:paraId="5336FF0E" w14:textId="77777777" w:rsidR="00B2450E" w:rsidRDefault="00B245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619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86C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5A4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0E"/>
    <w:rsid w:val="000666E0"/>
    <w:rsid w:val="002510B7"/>
    <w:rsid w:val="005C130B"/>
    <w:rsid w:val="00826F5C"/>
    <w:rsid w:val="009139A6"/>
    <w:rsid w:val="009448BB"/>
    <w:rsid w:val="00A3176C"/>
    <w:rsid w:val="00B2450E"/>
    <w:rsid w:val="00BA00AB"/>
    <w:rsid w:val="00EB3209"/>
    <w:rsid w:val="00F5287F"/>
    <w:rsid w:val="00F5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B9F4"/>
  <w15:chartTrackingRefBased/>
  <w15:docId w15:val="{EBDAEEA9-787C-4100-8B5A-1761B621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2021-03-07T16:22:00Z</dcterms:created>
  <dcterms:modified xsi:type="dcterms:W3CDTF">2021-03-07T16:35:00Z</dcterms:modified>
</cp:coreProperties>
</file>