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Alice COKER</w:t>
      </w: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Merssh</w:t>
      </w:r>
      <w:proofErr w:type="spellEnd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Somerset. Widow.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bookmarkEnd w:id="0"/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Nicholas.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BA242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Neuburgh</w:t>
      </w:r>
      <w:proofErr w:type="spellEnd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brought a plaint of </w:t>
      </w:r>
      <w:proofErr w:type="spellStart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detinue</w:t>
      </w:r>
      <w:proofErr w:type="spellEnd"/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charters against her.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(ibid.)</w:t>
      </w: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242A" w:rsidRPr="00BA242A" w:rsidRDefault="00BA242A" w:rsidP="00BA24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A242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 February 2016</w:t>
      </w:r>
    </w:p>
    <w:p w:rsidR="006B2F86" w:rsidRPr="00BA242A" w:rsidRDefault="00BA2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A242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42A" w:rsidRDefault="00BA242A" w:rsidP="00E71FC3">
      <w:pPr>
        <w:spacing w:after="0" w:line="240" w:lineRule="auto"/>
      </w:pPr>
      <w:r>
        <w:separator/>
      </w:r>
    </w:p>
  </w:endnote>
  <w:endnote w:type="continuationSeparator" w:id="0">
    <w:p w:rsidR="00BA242A" w:rsidRDefault="00BA24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42A" w:rsidRDefault="00BA242A" w:rsidP="00E71FC3">
      <w:pPr>
        <w:spacing w:after="0" w:line="240" w:lineRule="auto"/>
      </w:pPr>
      <w:r>
        <w:separator/>
      </w:r>
    </w:p>
  </w:footnote>
  <w:footnote w:type="continuationSeparator" w:id="0">
    <w:p w:rsidR="00BA242A" w:rsidRDefault="00BA24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42A"/>
    <w:rsid w:val="00AB52E8"/>
    <w:rsid w:val="00B16D3F"/>
    <w:rsid w:val="00BA24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9667F-2773-4D93-8E41-7491FF5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A24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2016-04-11T20:49:00Z</dcterms:created>
  <dcterms:modified xsi:type="dcterms:W3CDTF">2016-04-11T20:52:00Z</dcterms:modified>
</cp:coreProperties>
</file>