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FFB" w:rsidRDefault="00975FFB" w:rsidP="00975FFB">
      <w:pPr>
        <w:pStyle w:val="NoSpacing"/>
      </w:pPr>
      <w:r>
        <w:rPr>
          <w:u w:val="single"/>
        </w:rPr>
        <w:t>Gilbert COKEMYLLE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75FFB" w:rsidRDefault="00975FFB" w:rsidP="00975FFB">
      <w:pPr>
        <w:pStyle w:val="NoSpacing"/>
      </w:pPr>
    </w:p>
    <w:p w:rsidR="00975FFB" w:rsidRDefault="00975FFB" w:rsidP="00975FFB">
      <w:pPr>
        <w:pStyle w:val="NoSpacing"/>
      </w:pPr>
    </w:p>
    <w:p w:rsidR="00975FFB" w:rsidRDefault="00975FFB" w:rsidP="00975FFB">
      <w:pPr>
        <w:pStyle w:val="NoSpacing"/>
      </w:pPr>
      <w:r>
        <w:t xml:space="preserve">  4 Jul.</w:t>
      </w:r>
      <w:r>
        <w:tab/>
        <w:t>1420</w:t>
      </w:r>
      <w:r>
        <w:tab/>
        <w:t>He was a juror on the inquisition post mortem held in Reading into lands</w:t>
      </w:r>
    </w:p>
    <w:p w:rsidR="00975FFB" w:rsidRDefault="00975FFB" w:rsidP="00975FFB">
      <w:pPr>
        <w:pStyle w:val="NoSpacing"/>
      </w:pPr>
      <w:r>
        <w:tab/>
      </w:r>
      <w:r>
        <w:tab/>
        <w:t>of the late Lucy Langford(q.v.).</w:t>
      </w:r>
    </w:p>
    <w:p w:rsidR="00975FFB" w:rsidRDefault="00975FFB" w:rsidP="00975FF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21-608)</w:t>
      </w:r>
    </w:p>
    <w:p w:rsidR="00975FFB" w:rsidRDefault="00975FFB" w:rsidP="00975FFB">
      <w:pPr>
        <w:pStyle w:val="NoSpacing"/>
      </w:pPr>
    </w:p>
    <w:p w:rsidR="00975FFB" w:rsidRDefault="00975FFB" w:rsidP="00975FFB">
      <w:pPr>
        <w:pStyle w:val="NoSpacing"/>
      </w:pPr>
    </w:p>
    <w:p w:rsidR="006B2F86" w:rsidRPr="00975FFB" w:rsidRDefault="00975FFB" w:rsidP="00975FFB">
      <w:pPr>
        <w:pStyle w:val="NoSpacing"/>
      </w:pPr>
      <w:r>
        <w:t>4 November 2016</w:t>
      </w:r>
      <w:bookmarkStart w:id="0" w:name="_GoBack"/>
      <w:bookmarkEnd w:id="0"/>
    </w:p>
    <w:sectPr w:rsidR="006B2F86" w:rsidRPr="00975F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FFB" w:rsidRDefault="00975FFB" w:rsidP="00E71FC3">
      <w:pPr>
        <w:spacing w:after="0" w:line="240" w:lineRule="auto"/>
      </w:pPr>
      <w:r>
        <w:separator/>
      </w:r>
    </w:p>
  </w:endnote>
  <w:endnote w:type="continuationSeparator" w:id="0">
    <w:p w:rsidR="00975FFB" w:rsidRDefault="00975F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FFB" w:rsidRDefault="00975FFB" w:rsidP="00E71FC3">
      <w:pPr>
        <w:spacing w:after="0" w:line="240" w:lineRule="auto"/>
      </w:pPr>
      <w:r>
        <w:separator/>
      </w:r>
    </w:p>
  </w:footnote>
  <w:footnote w:type="continuationSeparator" w:id="0">
    <w:p w:rsidR="00975FFB" w:rsidRDefault="00975F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FB"/>
    <w:rsid w:val="001A7C09"/>
    <w:rsid w:val="00733BE7"/>
    <w:rsid w:val="00975FF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56C58"/>
  <w15:chartTrackingRefBased/>
  <w15:docId w15:val="{AAB56B47-C526-4312-927E-38D0F2C9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2016-11-04T21:03:00Z</dcterms:created>
  <dcterms:modified xsi:type="dcterms:W3CDTF">2016-11-04T21:03:00Z</dcterms:modified>
</cp:coreProperties>
</file>