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F418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Adam COKELOT (?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COKELET)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(fl.1407)</w:t>
      </w:r>
    </w:p>
    <w:p w14:paraId="6253246B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Soham, Norfolk.</w:t>
      </w:r>
    </w:p>
    <w:p w14:paraId="2AA905B3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14C5BED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6F59E7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30 Apr.1407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Calais in the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retinue</w:t>
      </w:r>
      <w:proofErr w:type="gramEnd"/>
    </w:p>
    <w:p w14:paraId="1FD8E5B6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John Beaufort, Earl of Somerset(q.v.).</w:t>
      </w:r>
    </w:p>
    <w:p w14:paraId="5EF13515" w14:textId="77777777" w:rsidR="00895647" w:rsidRDefault="00895647" w:rsidP="0089564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C76/90, m10,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68E48C8" w14:textId="77777777" w:rsidR="00895647" w:rsidRDefault="00895647" w:rsidP="0089564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7B8B1EE8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2DACF5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A510474" w14:textId="77777777" w:rsidR="00895647" w:rsidRDefault="00895647" w:rsidP="0089564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</w:t>
      </w:r>
    </w:p>
    <w:p w14:paraId="79D3D0E4" w14:textId="77777777" w:rsidR="00BA00AB" w:rsidRPr="009F71AB" w:rsidRDefault="00BA00AB" w:rsidP="009139A6">
      <w:pPr>
        <w:pStyle w:val="NoSpacing"/>
        <w:rPr>
          <w:rFonts w:cs="Times New Roman"/>
          <w:strike/>
          <w:szCs w:val="24"/>
        </w:rPr>
      </w:pPr>
    </w:p>
    <w:sectPr w:rsidR="00BA00AB" w:rsidRPr="009F71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D9FA0" w14:textId="77777777" w:rsidR="00895647" w:rsidRDefault="00895647" w:rsidP="009139A6">
      <w:r>
        <w:separator/>
      </w:r>
    </w:p>
  </w:endnote>
  <w:endnote w:type="continuationSeparator" w:id="0">
    <w:p w14:paraId="2D39D409" w14:textId="77777777" w:rsidR="00895647" w:rsidRDefault="008956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8C4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14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A9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1B75C" w14:textId="77777777" w:rsidR="00895647" w:rsidRDefault="00895647" w:rsidP="009139A6">
      <w:r>
        <w:separator/>
      </w:r>
    </w:p>
  </w:footnote>
  <w:footnote w:type="continuationSeparator" w:id="0">
    <w:p w14:paraId="73C8C940" w14:textId="77777777" w:rsidR="00895647" w:rsidRDefault="008956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CA9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2B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0AF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647"/>
    <w:rsid w:val="000666E0"/>
    <w:rsid w:val="002510B7"/>
    <w:rsid w:val="005C130B"/>
    <w:rsid w:val="00826F5C"/>
    <w:rsid w:val="00895647"/>
    <w:rsid w:val="009139A6"/>
    <w:rsid w:val="009448BB"/>
    <w:rsid w:val="00947624"/>
    <w:rsid w:val="009F71A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11EC6"/>
  <w15:chartTrackingRefBased/>
  <w15:docId w15:val="{7A992EF3-69BC-476A-AF0C-E28A0B80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2023-03-14T21:17:00Z</dcterms:created>
  <dcterms:modified xsi:type="dcterms:W3CDTF">2023-03-14T21:17:00Z</dcterms:modified>
</cp:coreProperties>
</file>