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BFC832" w14:textId="77777777" w:rsidR="002F1E6D" w:rsidRDefault="002F1E6D" w:rsidP="002F1E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COKELDAY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fl.1480)</w:t>
      </w:r>
    </w:p>
    <w:p w14:paraId="6B7005C5" w14:textId="77777777" w:rsidR="002F1E6D" w:rsidRDefault="002F1E6D" w:rsidP="002F1E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439A4E14" w14:textId="77777777" w:rsidR="002F1E6D" w:rsidRDefault="002F1E6D" w:rsidP="002F1E6D">
      <w:pPr>
        <w:pStyle w:val="NoSpacing"/>
        <w:rPr>
          <w:rFonts w:cs="Times New Roman"/>
          <w:szCs w:val="24"/>
        </w:rPr>
      </w:pPr>
    </w:p>
    <w:p w14:paraId="11B22451" w14:textId="77777777" w:rsidR="002F1E6D" w:rsidRDefault="002F1E6D" w:rsidP="002F1E6D">
      <w:pPr>
        <w:pStyle w:val="NoSpacing"/>
        <w:rPr>
          <w:rFonts w:cs="Times New Roman"/>
          <w:szCs w:val="24"/>
        </w:rPr>
      </w:pPr>
    </w:p>
    <w:p w14:paraId="7A28031A" w14:textId="77777777" w:rsidR="002F1E6D" w:rsidRDefault="002F1E6D" w:rsidP="002F1E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1480</w:t>
      </w:r>
      <w:r>
        <w:rPr>
          <w:rFonts w:cs="Times New Roman"/>
          <w:szCs w:val="24"/>
        </w:rPr>
        <w:tab/>
        <w:t xml:space="preserve">He became a Freeman. He was formerly an apprentice of Simon </w:t>
      </w:r>
    </w:p>
    <w:p w14:paraId="6C0BE7D1" w14:textId="77777777" w:rsidR="002F1E6D" w:rsidRDefault="002F1E6D" w:rsidP="002F1E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Stevinson of London, draper(q.v.).</w:t>
      </w:r>
    </w:p>
    <w:p w14:paraId="1FC92202" w14:textId="77777777" w:rsidR="002F1E6D" w:rsidRDefault="002F1E6D" w:rsidP="002F1E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9D5347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>)</w:t>
      </w:r>
    </w:p>
    <w:p w14:paraId="022A5B8E" w14:textId="77777777" w:rsidR="002F1E6D" w:rsidRDefault="002F1E6D" w:rsidP="002F1E6D">
      <w:pPr>
        <w:pStyle w:val="NoSpacing"/>
        <w:rPr>
          <w:rFonts w:cs="Times New Roman"/>
          <w:szCs w:val="24"/>
        </w:rPr>
      </w:pPr>
    </w:p>
    <w:p w14:paraId="2E070C3C" w14:textId="77777777" w:rsidR="002F1E6D" w:rsidRDefault="002F1E6D" w:rsidP="002F1E6D">
      <w:pPr>
        <w:pStyle w:val="NoSpacing"/>
        <w:rPr>
          <w:rFonts w:cs="Times New Roman"/>
          <w:szCs w:val="24"/>
        </w:rPr>
      </w:pPr>
    </w:p>
    <w:p w14:paraId="5F6D35BC" w14:textId="77777777" w:rsidR="002F1E6D" w:rsidRDefault="002F1E6D" w:rsidP="002F1E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June 2024</w:t>
      </w:r>
    </w:p>
    <w:p w14:paraId="0FEC6B0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197E4C" w14:textId="77777777" w:rsidR="002F1E6D" w:rsidRDefault="002F1E6D" w:rsidP="009139A6">
      <w:r>
        <w:separator/>
      </w:r>
    </w:p>
  </w:endnote>
  <w:endnote w:type="continuationSeparator" w:id="0">
    <w:p w14:paraId="59B1F8C5" w14:textId="77777777" w:rsidR="002F1E6D" w:rsidRDefault="002F1E6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CF890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29EFC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BCDFD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2BFEBA" w14:textId="77777777" w:rsidR="002F1E6D" w:rsidRDefault="002F1E6D" w:rsidP="009139A6">
      <w:r>
        <w:separator/>
      </w:r>
    </w:p>
  </w:footnote>
  <w:footnote w:type="continuationSeparator" w:id="0">
    <w:p w14:paraId="05D80981" w14:textId="77777777" w:rsidR="002F1E6D" w:rsidRDefault="002F1E6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96E0A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82337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F9687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E6D"/>
    <w:rsid w:val="000666E0"/>
    <w:rsid w:val="002510B7"/>
    <w:rsid w:val="00270799"/>
    <w:rsid w:val="002F1E6D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150C1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522DA"/>
  <w15:chartTrackingRefBased/>
  <w15:docId w15:val="{BAE6C3D2-841C-4ECA-B1C9-AA716ADEB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F1E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2024-06-11T15:28:00Z</dcterms:created>
  <dcterms:modified xsi:type="dcterms:W3CDTF">2024-06-11T15:29:00Z</dcterms:modified>
</cp:coreProperties>
</file>