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43D74" w14:textId="77777777" w:rsidR="002C00A8" w:rsidRDefault="002C00A8" w:rsidP="002C00A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COKEFELD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fl.1443)</w:t>
      </w:r>
    </w:p>
    <w:p w14:paraId="08563029" w14:textId="77777777" w:rsidR="002C00A8" w:rsidRDefault="002C00A8" w:rsidP="002C00A8">
      <w:pPr>
        <w:pStyle w:val="NoSpacing"/>
        <w:jc w:val="both"/>
        <w:rPr>
          <w:rFonts w:cs="Times New Roman"/>
          <w:szCs w:val="24"/>
        </w:rPr>
      </w:pPr>
    </w:p>
    <w:p w14:paraId="6D823E07" w14:textId="77777777" w:rsidR="002C00A8" w:rsidRDefault="002C00A8" w:rsidP="002C00A8">
      <w:pPr>
        <w:pStyle w:val="NoSpacing"/>
        <w:jc w:val="both"/>
        <w:rPr>
          <w:rFonts w:cs="Times New Roman"/>
          <w:szCs w:val="24"/>
        </w:rPr>
      </w:pPr>
    </w:p>
    <w:p w14:paraId="38928808" w14:textId="77777777" w:rsidR="002C00A8" w:rsidRDefault="002C00A8" w:rsidP="002C00A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29 Apr.1443</w:t>
      </w:r>
      <w:r>
        <w:rPr>
          <w:rFonts w:cs="Times New Roman"/>
          <w:szCs w:val="24"/>
        </w:rPr>
        <w:tab/>
        <w:t xml:space="preserve">Robert Kent of </w:t>
      </w:r>
      <w:proofErr w:type="spellStart"/>
      <w:r>
        <w:rPr>
          <w:rFonts w:cs="Times New Roman"/>
          <w:szCs w:val="24"/>
        </w:rPr>
        <w:t>Stowmarket</w:t>
      </w:r>
      <w:proofErr w:type="spellEnd"/>
      <w:r>
        <w:rPr>
          <w:rFonts w:cs="Times New Roman"/>
          <w:szCs w:val="24"/>
        </w:rPr>
        <w:t>(q.v.) bequeathed her a comb of melt.</w:t>
      </w:r>
    </w:p>
    <w:p w14:paraId="68796D8D" w14:textId="77777777" w:rsidR="002C00A8" w:rsidRDefault="002C00A8" w:rsidP="002C00A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(“Wills of the Archdeaconry of Sudbury, 1439-1474” </w:t>
      </w:r>
      <w:proofErr w:type="spellStart"/>
      <w:proofErr w:type="gramStart"/>
      <w:r>
        <w:rPr>
          <w:rFonts w:cs="Times New Roman"/>
          <w:szCs w:val="24"/>
        </w:rPr>
        <w:t>vol.I</w:t>
      </w:r>
      <w:proofErr w:type="spellEnd"/>
      <w:proofErr w:type="gramEnd"/>
      <w:r>
        <w:rPr>
          <w:rFonts w:cs="Times New Roman"/>
          <w:szCs w:val="24"/>
        </w:rPr>
        <w:t xml:space="preserve"> ed. Peter </w:t>
      </w:r>
    </w:p>
    <w:p w14:paraId="156CA17A" w14:textId="77777777" w:rsidR="002C00A8" w:rsidRDefault="002C00A8" w:rsidP="002C00A8">
      <w:pPr>
        <w:pStyle w:val="NoSpacing"/>
        <w:ind w:left="720" w:firstLine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Northeast, pub. The Suffolk Records Society, </w:t>
      </w:r>
      <w:proofErr w:type="spellStart"/>
      <w:proofErr w:type="gramStart"/>
      <w:r>
        <w:rPr>
          <w:rFonts w:cs="Times New Roman"/>
          <w:szCs w:val="24"/>
        </w:rPr>
        <w:t>vol.XLIV</w:t>
      </w:r>
      <w:proofErr w:type="spellEnd"/>
      <w:proofErr w:type="gramEnd"/>
      <w:r>
        <w:rPr>
          <w:rFonts w:cs="Times New Roman"/>
          <w:szCs w:val="24"/>
        </w:rPr>
        <w:t>, 2001 pp.105-6)</w:t>
      </w:r>
    </w:p>
    <w:p w14:paraId="037B8457" w14:textId="77777777" w:rsidR="002C00A8" w:rsidRDefault="002C00A8" w:rsidP="002C00A8">
      <w:pPr>
        <w:pStyle w:val="NoSpacing"/>
        <w:jc w:val="both"/>
        <w:rPr>
          <w:rFonts w:cs="Times New Roman"/>
          <w:szCs w:val="24"/>
        </w:rPr>
      </w:pPr>
    </w:p>
    <w:p w14:paraId="3490A7DE" w14:textId="77777777" w:rsidR="002C00A8" w:rsidRDefault="002C00A8" w:rsidP="002C00A8">
      <w:pPr>
        <w:pStyle w:val="NoSpacing"/>
        <w:jc w:val="both"/>
        <w:rPr>
          <w:rFonts w:cs="Times New Roman"/>
          <w:szCs w:val="24"/>
        </w:rPr>
      </w:pPr>
    </w:p>
    <w:p w14:paraId="2C84B436" w14:textId="77777777" w:rsidR="002C00A8" w:rsidRDefault="002C00A8" w:rsidP="002C00A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 June 2022</w:t>
      </w:r>
    </w:p>
    <w:p w14:paraId="10123F5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6F623" w14:textId="77777777" w:rsidR="002C00A8" w:rsidRDefault="002C00A8" w:rsidP="009139A6">
      <w:r>
        <w:separator/>
      </w:r>
    </w:p>
  </w:endnote>
  <w:endnote w:type="continuationSeparator" w:id="0">
    <w:p w14:paraId="6DB4EE22" w14:textId="77777777" w:rsidR="002C00A8" w:rsidRDefault="002C00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DCB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6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C5D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54C91" w14:textId="77777777" w:rsidR="002C00A8" w:rsidRDefault="002C00A8" w:rsidP="009139A6">
      <w:r>
        <w:separator/>
      </w:r>
    </w:p>
  </w:footnote>
  <w:footnote w:type="continuationSeparator" w:id="0">
    <w:p w14:paraId="350CEEAB" w14:textId="77777777" w:rsidR="002C00A8" w:rsidRDefault="002C00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939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C2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DD5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0A8"/>
    <w:rsid w:val="000666E0"/>
    <w:rsid w:val="002510B7"/>
    <w:rsid w:val="002C00A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8FA5A"/>
  <w15:chartTrackingRefBased/>
  <w15:docId w15:val="{1041948B-3026-4578-8436-CAAD53F60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2023-03-09T16:46:00Z</dcterms:created>
  <dcterms:modified xsi:type="dcterms:W3CDTF">2023-03-09T16:47:00Z</dcterms:modified>
</cp:coreProperties>
</file>